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AD51" w14:textId="77777777" w:rsidR="001E1869" w:rsidRPr="000B21DE" w:rsidRDefault="00F7275B" w:rsidP="000B21DE">
      <w:pPr>
        <w:pStyle w:val="NUMEROSTITULO"/>
        <w:rPr>
          <w:color w:val="005C5A"/>
        </w:rPr>
      </w:pPr>
      <w:r w:rsidRPr="000B21DE">
        <w:rPr>
          <w:color w:val="005C5A"/>
        </w:rPr>
        <w:t>Título</w:t>
      </w:r>
      <w:r w:rsidR="00A53C39">
        <w:rPr>
          <w:color w:val="005C5A"/>
        </w:rPr>
        <w:t xml:space="preserve"> del artículo Times New </w:t>
      </w:r>
      <w:proofErr w:type="spellStart"/>
      <w:r w:rsidR="00A53C39">
        <w:rPr>
          <w:color w:val="005C5A"/>
        </w:rPr>
        <w:t>Roman</w:t>
      </w:r>
      <w:proofErr w:type="spellEnd"/>
      <w:r w:rsidR="00A53C39">
        <w:rPr>
          <w:color w:val="005C5A"/>
        </w:rPr>
        <w:t xml:space="preserve"> 14</w:t>
      </w:r>
    </w:p>
    <w:p w14:paraId="4A20A975" w14:textId="77777777" w:rsidR="00AF3F87" w:rsidRPr="000B21DE" w:rsidRDefault="00AF3F87" w:rsidP="00DE75E7">
      <w:pPr>
        <w:spacing w:after="0" w:afterAutospacing="0"/>
        <w:jc w:val="right"/>
        <w:rPr>
          <w:rFonts w:eastAsia="Times New Roman"/>
          <w:lang w:val="es-ES_tradnl" w:eastAsia="en-US"/>
        </w:rPr>
      </w:pPr>
      <w:r w:rsidRPr="000B21DE">
        <w:rPr>
          <w:rFonts w:eastAsia="Times New Roman"/>
          <w:b/>
          <w:lang w:val="es-ES_tradnl" w:eastAsia="en-US"/>
        </w:rPr>
        <w:t>Nombre y Apellidos</w:t>
      </w:r>
      <w:r w:rsidR="00A53C39">
        <w:rPr>
          <w:rFonts w:eastAsia="Times New Roman"/>
          <w:b/>
          <w:lang w:val="es-ES_tradnl" w:eastAsia="en-US"/>
        </w:rPr>
        <w:t xml:space="preserve"> autor</w:t>
      </w:r>
      <w:r w:rsidRPr="000B21DE">
        <w:rPr>
          <w:b/>
          <w:color w:val="000000"/>
          <w:lang w:val="es-ES_tradnl"/>
        </w:rPr>
        <w:t xml:space="preserve"> </w:t>
      </w:r>
      <w:r w:rsidRPr="000B21DE">
        <w:rPr>
          <w:color w:val="000000"/>
          <w:lang w:val="es-ES_tradnl"/>
        </w:rPr>
        <w:t>(</w:t>
      </w:r>
      <w:r w:rsidRPr="000B21DE">
        <w:rPr>
          <w:rFonts w:eastAsia="Times New Roman"/>
          <w:lang w:val="es-ES_tradnl" w:eastAsia="en-US"/>
        </w:rPr>
        <w:t>lugar de trabajo)</w:t>
      </w:r>
    </w:p>
    <w:p w14:paraId="6211CDB6" w14:textId="77777777" w:rsidR="00BD2A0F" w:rsidRPr="000B21DE" w:rsidRDefault="00BD2A0F" w:rsidP="00BD2A0F">
      <w:pPr>
        <w:spacing w:before="0" w:beforeAutospacing="0"/>
        <w:jc w:val="right"/>
        <w:rPr>
          <w:rFonts w:eastAsia="Times New Roman"/>
          <w:lang w:val="es-ES_tradnl" w:eastAsia="en-US"/>
        </w:rPr>
      </w:pPr>
      <w:r w:rsidRPr="000B21DE">
        <w:rPr>
          <w:rFonts w:eastAsia="Times New Roman"/>
          <w:b/>
          <w:lang w:val="es-ES_tradnl" w:eastAsia="en-US"/>
        </w:rPr>
        <w:t>Nombre y Apellidos</w:t>
      </w:r>
      <w:r w:rsidRPr="000B21DE">
        <w:rPr>
          <w:b/>
          <w:color w:val="000000"/>
          <w:lang w:val="es-ES_tradnl"/>
        </w:rPr>
        <w:t xml:space="preserve"> </w:t>
      </w:r>
      <w:r w:rsidR="00A53C39">
        <w:rPr>
          <w:b/>
          <w:color w:val="000000"/>
          <w:lang w:val="es-ES_tradnl"/>
        </w:rPr>
        <w:t xml:space="preserve">autor </w:t>
      </w:r>
      <w:r w:rsidRPr="000B21DE">
        <w:rPr>
          <w:color w:val="000000"/>
          <w:lang w:val="es-ES_tradnl"/>
        </w:rPr>
        <w:t>(</w:t>
      </w:r>
      <w:r w:rsidRPr="000B21DE">
        <w:rPr>
          <w:rFonts w:eastAsia="Times New Roman"/>
          <w:lang w:val="es-ES_tradnl" w:eastAsia="en-US"/>
        </w:rPr>
        <w:t>lugar de trabajo)</w:t>
      </w:r>
    </w:p>
    <w:p w14:paraId="600DB8A6" w14:textId="77777777" w:rsidR="00AF3F87" w:rsidRPr="000B21DE" w:rsidRDefault="00AF3F87" w:rsidP="00DE75E7">
      <w:pPr>
        <w:spacing w:after="0" w:afterAutospacing="0"/>
        <w:ind w:firstLine="0"/>
        <w:jc w:val="right"/>
        <w:outlineLvl w:val="0"/>
        <w:rPr>
          <w:rFonts w:eastAsia="Times New Roman"/>
          <w:i/>
          <w:sz w:val="20"/>
          <w:szCs w:val="20"/>
          <w:lang w:eastAsia="en-US"/>
        </w:rPr>
      </w:pPr>
      <w:r w:rsidRPr="000B21DE">
        <w:rPr>
          <w:rFonts w:eastAsia="Times New Roman"/>
          <w:i/>
          <w:sz w:val="20"/>
          <w:szCs w:val="20"/>
          <w:lang w:eastAsia="en-US"/>
        </w:rPr>
        <w:t xml:space="preserve">Fecha de recepción: </w:t>
      </w:r>
      <w:r w:rsidR="00A53C39">
        <w:rPr>
          <w:rFonts w:eastAsia="Times New Roman"/>
          <w:i/>
          <w:sz w:val="20"/>
          <w:szCs w:val="20"/>
          <w:lang w:eastAsia="en-US"/>
        </w:rPr>
        <w:t>A cumplimentar por el editor</w:t>
      </w:r>
    </w:p>
    <w:p w14:paraId="0971A9F9" w14:textId="77777777" w:rsidR="00AF3F87" w:rsidRPr="000B21DE" w:rsidRDefault="00AF3F87" w:rsidP="00DE75E7">
      <w:pPr>
        <w:spacing w:before="0" w:beforeAutospacing="0"/>
        <w:ind w:firstLine="0"/>
        <w:jc w:val="right"/>
        <w:rPr>
          <w:rFonts w:eastAsia="Times New Roman"/>
          <w:i/>
          <w:sz w:val="20"/>
          <w:szCs w:val="20"/>
          <w:lang w:eastAsia="en-US"/>
        </w:rPr>
      </w:pPr>
      <w:r w:rsidRPr="000B21DE">
        <w:rPr>
          <w:rFonts w:eastAsia="Times New Roman"/>
          <w:i/>
          <w:sz w:val="20"/>
          <w:szCs w:val="20"/>
          <w:lang w:eastAsia="en-US"/>
        </w:rPr>
        <w:t xml:space="preserve">Fecha de aceptación: </w:t>
      </w:r>
      <w:r w:rsidR="00A53C39">
        <w:rPr>
          <w:rFonts w:eastAsia="Times New Roman"/>
          <w:i/>
          <w:sz w:val="20"/>
          <w:szCs w:val="20"/>
          <w:lang w:eastAsia="en-US"/>
        </w:rPr>
        <w:t>A cumplimentar por el editor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94"/>
        <w:gridCol w:w="7276"/>
      </w:tblGrid>
      <w:tr w:rsidR="000C119C" w:rsidRPr="000B21DE" w14:paraId="12C50940" w14:textId="77777777" w:rsidTr="001C6729">
        <w:trPr>
          <w:jc w:val="center"/>
        </w:trPr>
        <w:tc>
          <w:tcPr>
            <w:tcW w:w="1809" w:type="dxa"/>
            <w:tcBorders>
              <w:top w:val="single" w:sz="12" w:space="0" w:color="005C5A"/>
              <w:left w:val="nil"/>
              <w:bottom w:val="nil"/>
              <w:right w:val="nil"/>
            </w:tcBorders>
            <w:shd w:val="clear" w:color="auto" w:fill="auto"/>
          </w:tcPr>
          <w:p w14:paraId="68927DFC" w14:textId="77777777" w:rsidR="00AF3F87" w:rsidRPr="000B21DE" w:rsidRDefault="00AF3F87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</w:rPr>
            </w:pPr>
            <w:r w:rsidRPr="000B21DE">
              <w:rPr>
                <w:b/>
                <w:color w:val="005C5A"/>
              </w:rPr>
              <w:t>Resumen</w:t>
            </w:r>
          </w:p>
        </w:tc>
        <w:tc>
          <w:tcPr>
            <w:tcW w:w="7401" w:type="dxa"/>
            <w:tcBorders>
              <w:top w:val="single" w:sz="12" w:space="0" w:color="005C5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82628" w14:textId="77777777" w:rsidR="00A53C39" w:rsidRDefault="00A53C39" w:rsidP="001C6729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Resumen en español (máximo de 10 líneas)</w:t>
            </w:r>
          </w:p>
          <w:p w14:paraId="08DC9ECE" w14:textId="77777777" w:rsidR="00AF3F87" w:rsidRPr="000B21DE" w:rsidRDefault="00AF3F87" w:rsidP="001C6729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Texto del resumen,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>T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>ime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>s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New </w:t>
            </w:r>
            <w:proofErr w:type="spellStart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>Roman</w:t>
            </w:r>
            <w:proofErr w:type="spellEnd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10,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 xml:space="preserve">interlineado sencillo,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>justificado,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espaciado anterior 0, espaciado posterior 0,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Espaciado en celdas 0,2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0,2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="00AF6221"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0,19 </w:t>
            </w:r>
            <w:r w:rsidR="00A53C39">
              <w:rPr>
                <w:rFonts w:eastAsia="Times New Roman"/>
                <w:sz w:val="20"/>
                <w:szCs w:val="20"/>
                <w:lang w:eastAsia="en-US"/>
              </w:rPr>
              <w:t>- 0,19.</w:t>
            </w:r>
          </w:p>
        </w:tc>
      </w:tr>
      <w:tr w:rsidR="000C119C" w:rsidRPr="000B21DE" w14:paraId="695362FC" w14:textId="77777777" w:rsidTr="001C6729">
        <w:trPr>
          <w:jc w:val="center"/>
        </w:trPr>
        <w:tc>
          <w:tcPr>
            <w:tcW w:w="1809" w:type="dxa"/>
            <w:tcBorders>
              <w:top w:val="nil"/>
              <w:left w:val="nil"/>
              <w:bottom w:val="single" w:sz="12" w:space="0" w:color="005C5A"/>
              <w:right w:val="nil"/>
            </w:tcBorders>
            <w:shd w:val="clear" w:color="auto" w:fill="auto"/>
          </w:tcPr>
          <w:p w14:paraId="2C008982" w14:textId="77777777" w:rsidR="00AF3F87" w:rsidRPr="000B21DE" w:rsidRDefault="00AF3F87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</w:rPr>
            </w:pPr>
            <w:r w:rsidRPr="000B21DE">
              <w:rPr>
                <w:rFonts w:eastAsia="Times New Roman"/>
                <w:b/>
                <w:color w:val="005C5A"/>
                <w:lang w:eastAsia="en-US"/>
              </w:rPr>
              <w:t>Palabras clave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12" w:space="0" w:color="005C5A"/>
              <w:right w:val="nil"/>
            </w:tcBorders>
            <w:shd w:val="clear" w:color="auto" w:fill="auto"/>
            <w:vAlign w:val="center"/>
          </w:tcPr>
          <w:p w14:paraId="2BA80EFA" w14:textId="77777777" w:rsidR="00AF3F87" w:rsidRPr="000B21DE" w:rsidRDefault="00A53C39" w:rsidP="00A53C39">
            <w:pPr>
              <w:spacing w:before="0" w:beforeAutospacing="0" w:after="0" w:afterAutospacing="0"/>
              <w:ind w:firstLine="0"/>
              <w:rPr>
                <w:color w:val="000000"/>
              </w:rPr>
            </w:pPr>
            <w:r>
              <w:rPr>
                <w:sz w:val="20"/>
                <w:szCs w:val="20"/>
              </w:rPr>
              <w:t>Entre 5 y 8 palabras clave (en español)</w:t>
            </w:r>
          </w:p>
        </w:tc>
      </w:tr>
    </w:tbl>
    <w:p w14:paraId="3F095967" w14:textId="77777777" w:rsidR="00AF3F87" w:rsidRPr="000B21DE" w:rsidRDefault="00AF3F87" w:rsidP="00D40EEB">
      <w:pPr>
        <w:spacing w:before="0" w:beforeAutospacing="0" w:after="0" w:afterAutospacing="0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96"/>
        <w:gridCol w:w="7274"/>
      </w:tblGrid>
      <w:tr w:rsidR="0017240B" w:rsidRPr="000B21DE" w14:paraId="73414D31" w14:textId="77777777" w:rsidTr="001C6729">
        <w:trPr>
          <w:jc w:val="center"/>
        </w:trPr>
        <w:tc>
          <w:tcPr>
            <w:tcW w:w="1809" w:type="dxa"/>
            <w:tcBorders>
              <w:top w:val="single" w:sz="12" w:space="0" w:color="005C5A"/>
              <w:left w:val="nil"/>
              <w:bottom w:val="nil"/>
              <w:right w:val="nil"/>
            </w:tcBorders>
            <w:shd w:val="clear" w:color="auto" w:fill="auto"/>
          </w:tcPr>
          <w:p w14:paraId="64B7A7EC" w14:textId="77777777" w:rsidR="001A3FAF" w:rsidRPr="000B21DE" w:rsidRDefault="001A3FAF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</w:rPr>
            </w:pPr>
            <w:r w:rsidRPr="000B21DE">
              <w:rPr>
                <w:b/>
                <w:color w:val="005C5A"/>
                <w:lang w:val="en-GB"/>
              </w:rPr>
              <w:t>Abstract</w:t>
            </w:r>
          </w:p>
        </w:tc>
        <w:tc>
          <w:tcPr>
            <w:tcW w:w="7401" w:type="dxa"/>
            <w:tcBorders>
              <w:top w:val="single" w:sz="12" w:space="0" w:color="005C5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1EAF6" w14:textId="77777777" w:rsidR="00A53C39" w:rsidRDefault="00A53C39" w:rsidP="00A53C39">
            <w:pPr>
              <w:spacing w:before="0" w:beforeAutospacing="0" w:after="0" w:afterAutospacing="0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Traducción del resumen en inglés (máximo de 10 líneas)</w:t>
            </w:r>
          </w:p>
          <w:p w14:paraId="688FE496" w14:textId="77777777" w:rsidR="001A3FAF" w:rsidRPr="00A53C39" w:rsidRDefault="00A53C39" w:rsidP="001C6729">
            <w:pPr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Texto del resumen, Times New </w:t>
            </w:r>
            <w:proofErr w:type="spellStart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>Roman</w:t>
            </w:r>
            <w:proofErr w:type="spellEnd"/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 10,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interlineado sencillo,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justificado, espaciado anterior 0, espaciado posterior 0, Espaciado en celdas 0,2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0,2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- </w:t>
            </w:r>
            <w:r w:rsidRPr="000B21DE">
              <w:rPr>
                <w:rFonts w:eastAsia="Times New Roman"/>
                <w:sz w:val="20"/>
                <w:szCs w:val="20"/>
                <w:lang w:eastAsia="en-US"/>
              </w:rPr>
              <w:t xml:space="preserve">0,19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- 0,19.</w:t>
            </w:r>
          </w:p>
        </w:tc>
      </w:tr>
      <w:tr w:rsidR="000C119C" w:rsidRPr="000B21DE" w14:paraId="0EB450C4" w14:textId="77777777" w:rsidTr="001C6729">
        <w:trPr>
          <w:jc w:val="center"/>
        </w:trPr>
        <w:tc>
          <w:tcPr>
            <w:tcW w:w="1809" w:type="dxa"/>
            <w:tcBorders>
              <w:top w:val="nil"/>
              <w:left w:val="nil"/>
              <w:bottom w:val="single" w:sz="12" w:space="0" w:color="005C5A"/>
              <w:right w:val="nil"/>
            </w:tcBorders>
            <w:shd w:val="clear" w:color="auto" w:fill="auto"/>
          </w:tcPr>
          <w:p w14:paraId="2B3B56ED" w14:textId="77777777" w:rsidR="001A3FAF" w:rsidRPr="000B21DE" w:rsidRDefault="001A3FAF" w:rsidP="001C6729">
            <w:pPr>
              <w:spacing w:before="0" w:beforeAutospacing="0" w:after="0" w:afterAutospacing="0"/>
              <w:ind w:firstLine="0"/>
              <w:jc w:val="left"/>
              <w:rPr>
                <w:b/>
                <w:color w:val="005C5A"/>
                <w:lang w:val="en-GB"/>
              </w:rPr>
            </w:pPr>
            <w:r w:rsidRPr="000B21DE">
              <w:rPr>
                <w:b/>
                <w:color w:val="005C5A"/>
                <w:lang w:val="en-GB"/>
              </w:rPr>
              <w:t>Keywords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12" w:space="0" w:color="005C5A"/>
              <w:right w:val="nil"/>
            </w:tcBorders>
            <w:shd w:val="clear" w:color="auto" w:fill="auto"/>
            <w:vAlign w:val="center"/>
          </w:tcPr>
          <w:p w14:paraId="1E827AF8" w14:textId="77777777" w:rsidR="001A3FAF" w:rsidRPr="00985C0B" w:rsidRDefault="00A53C39" w:rsidP="00A53C39">
            <w:pPr>
              <w:spacing w:before="0" w:beforeAutospacing="0" w:after="0" w:afterAutospacing="0"/>
              <w:ind w:firstLine="0"/>
              <w:rPr>
                <w:color w:val="000000"/>
              </w:rPr>
            </w:pPr>
            <w:r>
              <w:rPr>
                <w:sz w:val="20"/>
                <w:szCs w:val="20"/>
              </w:rPr>
              <w:t>Entre 5 y 8 palabras clave (en inglés)</w:t>
            </w:r>
          </w:p>
        </w:tc>
      </w:tr>
    </w:tbl>
    <w:p w14:paraId="368B2C6C" w14:textId="77777777" w:rsidR="005F2418" w:rsidRPr="000B21DE" w:rsidRDefault="005F2418" w:rsidP="00DE75E7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>1. Introducción</w:t>
      </w:r>
    </w:p>
    <w:p w14:paraId="1433EE13" w14:textId="77777777" w:rsidR="00000217" w:rsidRPr="00000217" w:rsidRDefault="00000217" w:rsidP="00000217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27410347" w14:textId="77777777" w:rsidR="00000217" w:rsidRPr="00000217" w:rsidRDefault="00000217" w:rsidP="00000217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>Podrá presentar sus artículos para publicar cualquier persona, salvo los miembros del Comité editorial y los de la Junta Directiva de la Sociedad Canaria de Profesores de Matemáticas.</w:t>
      </w:r>
    </w:p>
    <w:p w14:paraId="0427935D" w14:textId="77777777" w:rsidR="00000217" w:rsidRPr="00000217" w:rsidRDefault="00000217" w:rsidP="00000217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Los trabajos se enviarán por correo electrónico a la dirección: </w:t>
      </w:r>
      <w:hyperlink r:id="rId8" w:history="1">
        <w:r w:rsidRPr="00000217">
          <w:rPr>
            <w:rFonts w:eastAsia="Times New Roman"/>
            <w:color w:val="0000FF"/>
            <w:u w:val="single"/>
            <w:lang w:eastAsia="en-US"/>
          </w:rPr>
          <w:t xml:space="preserve">numeros@sinewton.org </w:t>
        </w:r>
      </w:hyperlink>
      <w:r w:rsidRPr="00000217">
        <w:rPr>
          <w:rFonts w:eastAsia="Times New Roman"/>
          <w:lang w:eastAsia="en-US"/>
        </w:rPr>
        <w:t xml:space="preserve">o bien rellenando el formulario que aparece en la web de la revista: </w:t>
      </w:r>
      <w:hyperlink r:id="rId9" w:history="1">
        <w:r w:rsidRPr="00000217">
          <w:rPr>
            <w:rFonts w:eastAsia="Times New Roman"/>
            <w:color w:val="0000FF"/>
            <w:u w:val="single"/>
            <w:lang w:eastAsia="en-US"/>
          </w:rPr>
          <w:t>http://www.sinewton.org/numeros/</w:t>
        </w:r>
      </w:hyperlink>
      <w:r w:rsidRPr="00000217">
        <w:rPr>
          <w:rFonts w:eastAsia="Times New Roman"/>
          <w:lang w:eastAsia="en-US"/>
        </w:rPr>
        <w:t xml:space="preserve"> </w:t>
      </w:r>
    </w:p>
    <w:p w14:paraId="7D4CFEB8" w14:textId="77777777" w:rsidR="005F2418" w:rsidRPr="000B21DE" w:rsidRDefault="00D13810" w:rsidP="005F2418">
      <w:pPr>
        <w:rPr>
          <w:rFonts w:eastAsia="Times New Roman"/>
          <w:lang w:eastAsia="en-US"/>
        </w:rPr>
      </w:pPr>
      <w:r w:rsidRPr="00A05EB2">
        <w:t>Texto de artículo y a continuación citas de autor</w:t>
      </w:r>
      <w:r w:rsidR="005F2418" w:rsidRPr="000B21DE">
        <w:rPr>
          <w:rFonts w:eastAsia="Times New Roman"/>
          <w:lang w:eastAsia="en-US"/>
        </w:rPr>
        <w:t xml:space="preserve">. Bertrand Russell decía, que: </w:t>
      </w:r>
    </w:p>
    <w:p w14:paraId="0DD4D1EE" w14:textId="77777777" w:rsidR="005F2418" w:rsidRDefault="00432BB5" w:rsidP="000B21DE">
      <w:pPr>
        <w:ind w:left="1701" w:right="1134" w:firstLine="0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Sangría izquierda</w:t>
      </w:r>
      <w:r w:rsidR="007D058D">
        <w:rPr>
          <w:rFonts w:eastAsia="Times New Roman"/>
          <w:sz w:val="20"/>
          <w:szCs w:val="20"/>
          <w:lang w:eastAsia="en-US"/>
        </w:rPr>
        <w:t>-</w:t>
      </w:r>
      <w:r>
        <w:rPr>
          <w:rFonts w:eastAsia="Times New Roman"/>
          <w:sz w:val="20"/>
          <w:szCs w:val="20"/>
          <w:lang w:eastAsia="en-US"/>
        </w:rPr>
        <w:t xml:space="preserve">derecha 3-2 cm. </w:t>
      </w:r>
      <w:r w:rsidRPr="00432BB5">
        <w:rPr>
          <w:rFonts w:eastAsia="Times New Roman"/>
          <w:sz w:val="20"/>
          <w:szCs w:val="20"/>
          <w:lang w:eastAsia="en-US"/>
        </w:rPr>
        <w:t xml:space="preserve">Time New </w:t>
      </w:r>
      <w:proofErr w:type="spellStart"/>
      <w:r w:rsidRPr="00432BB5">
        <w:rPr>
          <w:rFonts w:eastAsia="Times New Roman"/>
          <w:sz w:val="20"/>
          <w:szCs w:val="20"/>
          <w:lang w:eastAsia="en-US"/>
        </w:rPr>
        <w:t>Roman</w:t>
      </w:r>
      <w:proofErr w:type="spellEnd"/>
      <w:r w:rsidRPr="00432BB5">
        <w:rPr>
          <w:rFonts w:eastAsia="Times New Roman"/>
          <w:sz w:val="20"/>
          <w:szCs w:val="20"/>
          <w:lang w:eastAsia="en-US"/>
        </w:rPr>
        <w:t>, tamaño 1</w:t>
      </w:r>
      <w:r>
        <w:rPr>
          <w:rFonts w:eastAsia="Times New Roman"/>
          <w:sz w:val="20"/>
          <w:szCs w:val="20"/>
          <w:lang w:eastAsia="en-US"/>
        </w:rPr>
        <w:t>0</w:t>
      </w:r>
      <w:r w:rsidRPr="00432BB5">
        <w:rPr>
          <w:rFonts w:eastAsia="Times New Roman"/>
          <w:sz w:val="20"/>
          <w:szCs w:val="20"/>
          <w:lang w:eastAsia="en-US"/>
        </w:rPr>
        <w:t>, interlineado sencillo</w:t>
      </w:r>
      <w:r>
        <w:rPr>
          <w:rFonts w:eastAsia="Times New Roman"/>
          <w:sz w:val="20"/>
          <w:szCs w:val="20"/>
          <w:lang w:eastAsia="en-US"/>
        </w:rPr>
        <w:t>, justificado</w:t>
      </w:r>
      <w:r w:rsidRPr="00432BB5">
        <w:rPr>
          <w:rFonts w:eastAsia="Times New Roman"/>
          <w:sz w:val="20"/>
          <w:szCs w:val="20"/>
          <w:lang w:eastAsia="en-US"/>
        </w:rPr>
        <w:t xml:space="preserve"> </w:t>
      </w:r>
      <w:r w:rsidR="005F2418" w:rsidRPr="000B21DE">
        <w:rPr>
          <w:rFonts w:eastAsia="Times New Roman"/>
          <w:sz w:val="20"/>
          <w:szCs w:val="20"/>
          <w:lang w:eastAsia="en-US"/>
        </w:rPr>
        <w:t>Si queremos impedir que la vida humana se convierta en algo insípido y tedioso es importante darse cuenta de que hay cosas que tienen un valor completamente independiente de la utilidad. Lo útil es útil porque es un medio para alguna otra cosa, y esa otra cosa, si no es a su vez simplemente un medio, debe valorarse por sí misma, ya que, de otro modo, la utilidad es ilusoria”. (Russell, 2005, pp.112- 113).</w:t>
      </w:r>
    </w:p>
    <w:p w14:paraId="38865F51" w14:textId="77777777" w:rsidR="007D058D" w:rsidRDefault="007D058D" w:rsidP="007D058D">
      <w:pPr>
        <w:rPr>
          <w:rFonts w:eastAsia="Times New Roman"/>
          <w:lang w:eastAsia="en-US"/>
        </w:rPr>
      </w:pPr>
      <w:r w:rsidRPr="00A05EB2">
        <w:t>Las referencias dentro del texto deben señalarse indicando, entre paréntesis, el autor, año de la publicación y página o páginas (</w:t>
      </w:r>
      <w:proofErr w:type="spellStart"/>
      <w:r w:rsidRPr="00A05EB2">
        <w:t>Freudenthal</w:t>
      </w:r>
      <w:proofErr w:type="spellEnd"/>
      <w:r w:rsidRPr="00A05EB2">
        <w:t>, 1991, pp. 51-53).</w:t>
      </w:r>
      <w:r w:rsidRPr="000B21DE">
        <w:rPr>
          <w:rFonts w:eastAsia="Times New Roman"/>
          <w:lang w:eastAsia="en-US"/>
        </w:rPr>
        <w:t xml:space="preserve"> </w:t>
      </w:r>
    </w:p>
    <w:p w14:paraId="20791593" w14:textId="77777777" w:rsidR="005F2418" w:rsidRPr="000B21DE" w:rsidRDefault="005F2418" w:rsidP="00DE75E7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lastRenderedPageBreak/>
        <w:t xml:space="preserve">2. </w:t>
      </w:r>
      <w:r w:rsidR="00D13810" w:rsidRPr="00D13810">
        <w:rPr>
          <w:rFonts w:eastAsia="Times New Roman"/>
          <w:b/>
          <w:color w:val="005C5A"/>
          <w:sz w:val="24"/>
          <w:szCs w:val="24"/>
          <w:lang w:eastAsia="en-US"/>
        </w:rPr>
        <w:t>Título de capítulo numerado</w:t>
      </w:r>
    </w:p>
    <w:p w14:paraId="603D6970" w14:textId="77777777" w:rsidR="007D058D" w:rsidRDefault="007D058D" w:rsidP="007D058D">
      <w:r w:rsidRPr="00D04B30">
        <w:t>Los trabajos presentados para su posible publicación deben ser originales y no estar en proceso de revisión o publicación en ninguna otra revista.</w:t>
      </w:r>
    </w:p>
    <w:p w14:paraId="2F02E101" w14:textId="77777777" w:rsidR="005F2418" w:rsidRPr="000B21DE" w:rsidRDefault="005F2418" w:rsidP="003F4EEC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 xml:space="preserve">3. </w:t>
      </w:r>
      <w:r w:rsidR="006B6A45" w:rsidRPr="00D13810">
        <w:rPr>
          <w:rFonts w:eastAsia="Times New Roman"/>
          <w:b/>
          <w:color w:val="005C5A"/>
          <w:sz w:val="24"/>
          <w:szCs w:val="24"/>
          <w:lang w:eastAsia="en-US"/>
        </w:rPr>
        <w:t>Título de capítulo numerado</w:t>
      </w:r>
    </w:p>
    <w:p w14:paraId="1C7EABBF" w14:textId="77777777" w:rsidR="0017240B" w:rsidRPr="000B21DE" w:rsidRDefault="006B6A45" w:rsidP="0017240B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428F83B2" w14:textId="77777777" w:rsidR="0017240B" w:rsidRPr="000B21DE" w:rsidRDefault="0017240B" w:rsidP="00DE75E7">
      <w:pPr>
        <w:spacing w:before="360" w:beforeAutospacing="0"/>
        <w:ind w:firstLine="0"/>
        <w:rPr>
          <w:rFonts w:eastAsia="Times New Roman"/>
          <w:b/>
          <w:color w:val="005C5A"/>
          <w:lang w:eastAsia="en-US"/>
        </w:rPr>
      </w:pPr>
      <w:r w:rsidRPr="000B21DE">
        <w:rPr>
          <w:rFonts w:eastAsia="Times New Roman"/>
          <w:b/>
          <w:color w:val="005C5A"/>
          <w:lang w:eastAsia="en-US"/>
        </w:rPr>
        <w:t>3.1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0B21DE">
        <w:rPr>
          <w:rFonts w:eastAsia="Times New Roman"/>
          <w:b/>
          <w:color w:val="005C5A"/>
          <w:lang w:eastAsia="en-US"/>
        </w:rPr>
        <w:t xml:space="preserve"> </w:t>
      </w:r>
      <w:r w:rsidR="006241C0">
        <w:rPr>
          <w:rFonts w:eastAsia="Times New Roman"/>
          <w:b/>
          <w:color w:val="005C5A"/>
          <w:lang w:eastAsia="en-US"/>
        </w:rPr>
        <w:t>Subtítulos numerados</w:t>
      </w:r>
    </w:p>
    <w:p w14:paraId="16BC1E2E" w14:textId="77777777" w:rsidR="005F2418" w:rsidRPr="000B21DE" w:rsidRDefault="006B6A45" w:rsidP="005F2418">
      <w:pPr>
        <w:spacing w:after="0"/>
        <w:rPr>
          <w:rFonts w:eastAsia="Times New Roman"/>
          <w:color w:val="000000"/>
          <w:lang w:eastAsia="en-US"/>
        </w:rPr>
      </w:pPr>
      <w:r>
        <w:rPr>
          <w:rFonts w:eastAsia="Times New Roman"/>
          <w:lang w:eastAsia="en-US"/>
        </w:rPr>
        <w:t xml:space="preserve">Para tablas usar el modelo siguiente. Numerar las tablas y </w:t>
      </w:r>
      <w:r w:rsidR="006241C0">
        <w:rPr>
          <w:rFonts w:eastAsia="Times New Roman"/>
          <w:lang w:eastAsia="en-US"/>
        </w:rPr>
        <w:t>poner texto al pie de tabla, si se considera conveniente, en</w:t>
      </w:r>
      <w:r w:rsidR="006241C0" w:rsidRPr="00000217">
        <w:rPr>
          <w:rFonts w:eastAsia="Times New Roman"/>
          <w:lang w:eastAsia="en-US"/>
        </w:rPr>
        <w:t xml:space="preserve"> Time New </w:t>
      </w:r>
      <w:proofErr w:type="spellStart"/>
      <w:r w:rsidR="006241C0" w:rsidRPr="00000217">
        <w:rPr>
          <w:rFonts w:eastAsia="Times New Roman"/>
          <w:lang w:eastAsia="en-US"/>
        </w:rPr>
        <w:t>Roman</w:t>
      </w:r>
      <w:proofErr w:type="spellEnd"/>
      <w:r w:rsidR="006241C0" w:rsidRPr="00000217">
        <w:rPr>
          <w:rFonts w:eastAsia="Times New Roman"/>
          <w:lang w:eastAsia="en-US"/>
        </w:rPr>
        <w:t>, tamaño 1</w:t>
      </w:r>
      <w:r w:rsidR="006241C0">
        <w:rPr>
          <w:rFonts w:eastAsia="Times New Roman"/>
          <w:lang w:eastAsia="en-US"/>
        </w:rPr>
        <w:t>0</w:t>
      </w:r>
      <w:r w:rsidR="006241C0" w:rsidRPr="00000217">
        <w:rPr>
          <w:rFonts w:eastAsia="Times New Roman"/>
          <w:lang w:eastAsia="en-US"/>
        </w:rPr>
        <w:t xml:space="preserve">, </w:t>
      </w:r>
      <w:r w:rsidR="006241C0">
        <w:rPr>
          <w:rFonts w:eastAsia="Times New Roman"/>
          <w:lang w:eastAsia="en-US"/>
        </w:rPr>
        <w:t>en color</w:t>
      </w:r>
      <w:r w:rsidR="006241C0" w:rsidRPr="00000217">
        <w:rPr>
          <w:rFonts w:eastAsia="Times New Roman"/>
          <w:lang w:eastAsia="en-US"/>
        </w:rPr>
        <w:t xml:space="preserve"> </w:t>
      </w:r>
      <w:r w:rsidR="006241C0">
        <w:rPr>
          <w:rFonts w:eastAsia="Times New Roman"/>
          <w:lang w:eastAsia="en-US"/>
        </w:rPr>
        <w:t xml:space="preserve">(RGB 0, 92, 90), </w:t>
      </w:r>
      <w:r w:rsidR="006241C0" w:rsidRPr="00000217">
        <w:rPr>
          <w:rFonts w:eastAsia="Times New Roman"/>
          <w:lang w:eastAsia="en-US"/>
        </w:rPr>
        <w:t>interlineado sencillo</w:t>
      </w:r>
      <w:r w:rsidR="006241C0">
        <w:rPr>
          <w:rFonts w:eastAsia="Times New Roman"/>
          <w:lang w:eastAsia="en-US"/>
        </w:rPr>
        <w:t>, texto centrado</w:t>
      </w:r>
      <w:r w:rsidR="006241C0" w:rsidRPr="00000217">
        <w:rPr>
          <w:rFonts w:eastAsia="Times New Roman"/>
          <w:lang w:eastAsia="en-US"/>
        </w:rPr>
        <w:t>. Espaciado anterior y posterior automático.</w:t>
      </w:r>
    </w:p>
    <w:tbl>
      <w:tblPr>
        <w:tblW w:w="0" w:type="auto"/>
        <w:jc w:val="center"/>
        <w:tblBorders>
          <w:top w:val="single" w:sz="4" w:space="0" w:color="005C5A"/>
          <w:bottom w:val="single" w:sz="4" w:space="0" w:color="005C5A"/>
          <w:insideH w:val="single" w:sz="4" w:space="0" w:color="005C5A"/>
          <w:insideV w:val="single" w:sz="4" w:space="0" w:color="005C5A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69"/>
        <w:gridCol w:w="1269"/>
        <w:gridCol w:w="1269"/>
        <w:gridCol w:w="1269"/>
        <w:gridCol w:w="1269"/>
      </w:tblGrid>
      <w:tr w:rsidR="00253231" w:rsidRPr="000B21DE" w14:paraId="1E30E520" w14:textId="77777777" w:rsidTr="00A22A22">
        <w:trPr>
          <w:jc w:val="center"/>
        </w:trPr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shd w:val="clear" w:color="auto" w:fill="auto"/>
            <w:vAlign w:val="center"/>
          </w:tcPr>
          <w:p w14:paraId="49DE8E5F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Para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shd w:val="clear" w:color="auto" w:fill="auto"/>
            <w:vAlign w:val="center"/>
          </w:tcPr>
          <w:p w14:paraId="7A08AD2C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el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shd w:val="clear" w:color="auto" w:fill="auto"/>
            <w:vAlign w:val="center"/>
          </w:tcPr>
          <w:p w14:paraId="39E868F2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encabezado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shd w:val="clear" w:color="auto" w:fill="auto"/>
            <w:vAlign w:val="center"/>
          </w:tcPr>
          <w:p w14:paraId="240EDE6A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de</w:t>
            </w:r>
          </w:p>
        </w:tc>
        <w:tc>
          <w:tcPr>
            <w:tcW w:w="1269" w:type="dxa"/>
            <w:tcBorders>
              <w:top w:val="single" w:sz="12" w:space="0" w:color="005C5A"/>
              <w:bottom w:val="single" w:sz="12" w:space="0" w:color="005C5A"/>
            </w:tcBorders>
            <w:shd w:val="clear" w:color="auto" w:fill="auto"/>
            <w:vAlign w:val="center"/>
          </w:tcPr>
          <w:p w14:paraId="69773B75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tabla</w:t>
            </w:r>
          </w:p>
        </w:tc>
      </w:tr>
      <w:tr w:rsidR="00253231" w:rsidRPr="000B21DE" w14:paraId="18CD229E" w14:textId="77777777" w:rsidTr="00A22A22">
        <w:trPr>
          <w:jc w:val="center"/>
        </w:trPr>
        <w:tc>
          <w:tcPr>
            <w:tcW w:w="1269" w:type="dxa"/>
            <w:tcBorders>
              <w:top w:val="single" w:sz="12" w:space="0" w:color="005C5A"/>
            </w:tcBorders>
            <w:shd w:val="clear" w:color="auto" w:fill="auto"/>
            <w:vAlign w:val="center"/>
          </w:tcPr>
          <w:p w14:paraId="54D2CC7F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left"/>
              <w:rPr>
                <w:rFonts w:eastAsia="Times New Roman"/>
                <w:b/>
                <w:color w:val="000000"/>
                <w:lang w:eastAsia="en-US"/>
              </w:rPr>
            </w:pPr>
            <w:r w:rsidRPr="00A22A22">
              <w:rPr>
                <w:rFonts w:eastAsia="Times New Roman"/>
                <w:b/>
                <w:color w:val="000000"/>
                <w:lang w:eastAsia="en-US"/>
              </w:rPr>
              <w:t>Lista</w:t>
            </w:r>
          </w:p>
        </w:tc>
        <w:tc>
          <w:tcPr>
            <w:tcW w:w="1269" w:type="dxa"/>
            <w:tcBorders>
              <w:top w:val="single" w:sz="12" w:space="0" w:color="005C5A"/>
            </w:tcBorders>
            <w:shd w:val="clear" w:color="auto" w:fill="auto"/>
            <w:vAlign w:val="center"/>
          </w:tcPr>
          <w:p w14:paraId="35FC161B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top w:val="single" w:sz="12" w:space="0" w:color="005C5A"/>
            </w:tcBorders>
            <w:shd w:val="clear" w:color="auto" w:fill="auto"/>
            <w:vAlign w:val="center"/>
          </w:tcPr>
          <w:p w14:paraId="22E8C7DA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top w:val="single" w:sz="12" w:space="0" w:color="005C5A"/>
            </w:tcBorders>
            <w:shd w:val="clear" w:color="auto" w:fill="auto"/>
            <w:vAlign w:val="center"/>
          </w:tcPr>
          <w:p w14:paraId="5747B8F5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top w:val="single" w:sz="12" w:space="0" w:color="005C5A"/>
            </w:tcBorders>
            <w:shd w:val="clear" w:color="auto" w:fill="auto"/>
            <w:vAlign w:val="center"/>
          </w:tcPr>
          <w:p w14:paraId="758F62C5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253231" w:rsidRPr="000B21DE" w14:paraId="4C7EFB42" w14:textId="77777777" w:rsidTr="00A22A22">
        <w:trPr>
          <w:jc w:val="center"/>
        </w:trPr>
        <w:tc>
          <w:tcPr>
            <w:tcW w:w="1269" w:type="dxa"/>
            <w:tcBorders>
              <w:bottom w:val="single" w:sz="4" w:space="0" w:color="005C5A"/>
            </w:tcBorders>
            <w:shd w:val="clear" w:color="auto" w:fill="auto"/>
            <w:vAlign w:val="center"/>
          </w:tcPr>
          <w:p w14:paraId="10B5D567" w14:textId="77777777" w:rsidR="00253231" w:rsidRPr="00A22A22" w:rsidRDefault="00A22A22" w:rsidP="00A22A22">
            <w:pPr>
              <w:spacing w:before="0" w:beforeAutospacing="0" w:after="0" w:afterAutospacing="0"/>
              <w:ind w:firstLine="0"/>
              <w:jc w:val="left"/>
              <w:rPr>
                <w:rFonts w:eastAsia="Times New Roman"/>
                <w:b/>
                <w:color w:val="000000"/>
                <w:lang w:eastAsia="en-US"/>
              </w:rPr>
            </w:pPr>
            <w:r w:rsidRPr="00A22A22">
              <w:rPr>
                <w:rFonts w:eastAsia="Times New Roman"/>
                <w:b/>
                <w:color w:val="000000"/>
                <w:lang w:eastAsia="en-US"/>
              </w:rPr>
              <w:t>datos</w:t>
            </w:r>
          </w:p>
        </w:tc>
        <w:tc>
          <w:tcPr>
            <w:tcW w:w="1269" w:type="dxa"/>
            <w:tcBorders>
              <w:bottom w:val="single" w:sz="4" w:space="0" w:color="005C5A"/>
            </w:tcBorders>
            <w:shd w:val="clear" w:color="auto" w:fill="auto"/>
            <w:vAlign w:val="center"/>
          </w:tcPr>
          <w:p w14:paraId="2AC88744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4" w:space="0" w:color="005C5A"/>
            </w:tcBorders>
            <w:shd w:val="clear" w:color="auto" w:fill="auto"/>
            <w:vAlign w:val="center"/>
          </w:tcPr>
          <w:p w14:paraId="69FA140B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4" w:space="0" w:color="005C5A"/>
            </w:tcBorders>
            <w:shd w:val="clear" w:color="auto" w:fill="auto"/>
            <w:vAlign w:val="center"/>
          </w:tcPr>
          <w:p w14:paraId="39DFC9C1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4" w:space="0" w:color="005C5A"/>
            </w:tcBorders>
            <w:shd w:val="clear" w:color="auto" w:fill="auto"/>
            <w:vAlign w:val="center"/>
          </w:tcPr>
          <w:p w14:paraId="594BD032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253231" w:rsidRPr="000B21DE" w14:paraId="2512680A" w14:textId="77777777" w:rsidTr="00A22A22">
        <w:trPr>
          <w:jc w:val="center"/>
        </w:trPr>
        <w:tc>
          <w:tcPr>
            <w:tcW w:w="1269" w:type="dxa"/>
            <w:tcBorders>
              <w:bottom w:val="single" w:sz="12" w:space="0" w:color="005C5A"/>
            </w:tcBorders>
            <w:shd w:val="clear" w:color="auto" w:fill="auto"/>
            <w:vAlign w:val="center"/>
          </w:tcPr>
          <w:p w14:paraId="3E79FECC" w14:textId="77777777" w:rsidR="00253231" w:rsidRPr="00A22A22" w:rsidRDefault="00253231" w:rsidP="00A22A22">
            <w:pPr>
              <w:spacing w:before="0" w:beforeAutospacing="0" w:after="0" w:afterAutospacing="0"/>
              <w:ind w:firstLine="0"/>
              <w:jc w:val="left"/>
              <w:rPr>
                <w:rFonts w:eastAsia="Times New Roman"/>
                <w:b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shd w:val="clear" w:color="auto" w:fill="auto"/>
            <w:vAlign w:val="center"/>
          </w:tcPr>
          <w:p w14:paraId="6930C08F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shd w:val="clear" w:color="auto" w:fill="auto"/>
            <w:vAlign w:val="center"/>
          </w:tcPr>
          <w:p w14:paraId="0E580FBC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shd w:val="clear" w:color="auto" w:fill="auto"/>
            <w:vAlign w:val="center"/>
          </w:tcPr>
          <w:p w14:paraId="63605458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269" w:type="dxa"/>
            <w:tcBorders>
              <w:bottom w:val="single" w:sz="12" w:space="0" w:color="005C5A"/>
            </w:tcBorders>
            <w:shd w:val="clear" w:color="auto" w:fill="auto"/>
            <w:vAlign w:val="center"/>
          </w:tcPr>
          <w:p w14:paraId="0190A4E4" w14:textId="77777777" w:rsidR="00253231" w:rsidRPr="000B21DE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14:paraId="4E2E1DBA" w14:textId="77777777" w:rsidR="00253231" w:rsidRPr="00A22A22" w:rsidRDefault="00253231" w:rsidP="00253231">
      <w:pPr>
        <w:ind w:firstLine="0"/>
        <w:jc w:val="center"/>
        <w:rPr>
          <w:rFonts w:eastAsia="Times New Roman"/>
          <w:color w:val="005C5A"/>
          <w:sz w:val="20"/>
          <w:szCs w:val="20"/>
          <w:lang w:val="es-ES_tradnl" w:eastAsia="en-US"/>
        </w:rPr>
      </w:pPr>
      <w:r w:rsidRPr="000B21DE">
        <w:rPr>
          <w:rFonts w:eastAsia="Times New Roman"/>
          <w:b/>
          <w:color w:val="005C5A"/>
          <w:sz w:val="20"/>
          <w:szCs w:val="20"/>
          <w:lang w:val="es-ES_tradnl" w:eastAsia="en-US"/>
        </w:rPr>
        <w:t xml:space="preserve">Tabla 1. </w:t>
      </w:r>
      <w:r w:rsidR="00A22A22" w:rsidRPr="00A22A22">
        <w:rPr>
          <w:rFonts w:eastAsia="Times New Roman"/>
          <w:color w:val="005C5A"/>
          <w:sz w:val="20"/>
          <w:szCs w:val="20"/>
          <w:lang w:eastAsia="en-US"/>
        </w:rPr>
        <w:t>Para el pie de foto, gráficos o tablas</w:t>
      </w:r>
      <w:r w:rsidRPr="00A22A22">
        <w:rPr>
          <w:rFonts w:eastAsia="Times New Roman"/>
          <w:color w:val="005C5A"/>
          <w:sz w:val="20"/>
          <w:szCs w:val="20"/>
          <w:lang w:val="es-ES_tradnl" w:eastAsia="en-US"/>
        </w:rPr>
        <w:t xml:space="preserve"> </w:t>
      </w:r>
    </w:p>
    <w:p w14:paraId="5A374298" w14:textId="77777777" w:rsidR="0017240B" w:rsidRPr="000B21DE" w:rsidRDefault="0017240B" w:rsidP="00DE75E7">
      <w:pPr>
        <w:spacing w:before="360" w:beforeAutospacing="0"/>
        <w:ind w:firstLine="0"/>
        <w:rPr>
          <w:rFonts w:eastAsia="Times New Roman"/>
          <w:b/>
          <w:color w:val="005C5A"/>
          <w:lang w:eastAsia="en-US"/>
        </w:rPr>
      </w:pPr>
      <w:r w:rsidRPr="000B21DE">
        <w:rPr>
          <w:rFonts w:eastAsia="Times New Roman"/>
          <w:b/>
          <w:color w:val="005C5A"/>
          <w:lang w:eastAsia="en-US"/>
        </w:rPr>
        <w:t>3.2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0B21DE">
        <w:rPr>
          <w:rFonts w:eastAsia="Times New Roman"/>
          <w:b/>
          <w:color w:val="005C5A"/>
          <w:lang w:eastAsia="en-US"/>
        </w:rPr>
        <w:t xml:space="preserve"> </w:t>
      </w:r>
      <w:r w:rsidR="00A941AE">
        <w:rPr>
          <w:rFonts w:eastAsia="Times New Roman"/>
          <w:b/>
          <w:color w:val="005C5A"/>
          <w:lang w:eastAsia="en-US"/>
        </w:rPr>
        <w:t>Subtítulos numerados</w:t>
      </w:r>
    </w:p>
    <w:p w14:paraId="1502B775" w14:textId="77777777" w:rsidR="005F2418" w:rsidRPr="000B21DE" w:rsidRDefault="00A941AE" w:rsidP="005F2418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Para lista con viñetas usar el modelo siguiente</w:t>
      </w:r>
      <w:r w:rsidR="00293EA6">
        <w:rPr>
          <w:rFonts w:eastAsia="Times New Roman"/>
          <w:lang w:eastAsia="en-US"/>
        </w:rPr>
        <w:t xml:space="preserve">. </w:t>
      </w:r>
      <w:r w:rsidR="00293EA6" w:rsidRPr="00D04B30">
        <w:t>Los artículos remitidos para publicar deben tener las siguientes características:</w:t>
      </w:r>
    </w:p>
    <w:p w14:paraId="2444CF1C" w14:textId="77777777" w:rsidR="00A22A22" w:rsidRPr="00A22A22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</w:pPr>
      <w:r>
        <w:rPr>
          <w:rFonts w:eastAsia="Times New Roman"/>
          <w:lang w:val="es-MX" w:eastAsia="en-US"/>
        </w:rPr>
        <w:t>Lista con viñetas. Sangría izquierda 1 cm, sangría francesa 0,5 cm. Texto justificado. Lista con viñetas. Sangría izquierda 1 cm, sangría francesa 0,5 cm. Texto justificado.</w:t>
      </w:r>
    </w:p>
    <w:p w14:paraId="7ECA2336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</w:pPr>
      <w:r w:rsidRPr="00D04B30">
        <w:t xml:space="preserve">Se enviarán en el formato de la </w:t>
      </w:r>
      <w:r w:rsidRPr="00D04B30">
        <w:rPr>
          <w:b/>
          <w:bCs/>
        </w:rPr>
        <w:t>plantilla</w:t>
      </w:r>
      <w:r w:rsidRPr="00D04B30">
        <w:t xml:space="preserve"> que se encuentra en la página web de la revista.</w:t>
      </w:r>
    </w:p>
    <w:p w14:paraId="2BB5B7BE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</w:pPr>
      <w:r w:rsidRPr="00D04B30">
        <w:rPr>
          <w:color w:val="000000"/>
        </w:rPr>
        <w:t>Tendrán un máximo de 25 páginas incluidas notas, tablas, gráficas, figuras y bibliografía.</w:t>
      </w:r>
    </w:p>
    <w:p w14:paraId="7556C7DE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bCs/>
        </w:rPr>
      </w:pPr>
      <w:r w:rsidRPr="00D04B30">
        <w:rPr>
          <w:color w:val="000000"/>
        </w:rPr>
        <w:t>Los datos de identificación de los autores deben figurar en la última página: nombre, dirección electrónica, dirección postal, teléfono. Con el fin de garantizar el anonimato en el proceso de evaluación, esos datos sólo estarán en esta última página.</w:t>
      </w:r>
    </w:p>
    <w:p w14:paraId="1D3E734E" w14:textId="77777777" w:rsidR="00A22A22" w:rsidRPr="00D04B30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bCs/>
        </w:rPr>
      </w:pPr>
      <w:r w:rsidRPr="00D04B30">
        <w:rPr>
          <w:bCs/>
        </w:rPr>
        <w:t xml:space="preserve">Al final del artículo se incluirá una breve nota biográfica (no más de cinco líneas) de cada uno de los autores, en la que se puede incluir </w:t>
      </w:r>
      <w:r w:rsidRPr="00D04B30">
        <w:rPr>
          <w:color w:val="000000"/>
        </w:rPr>
        <w:t xml:space="preserve">lugar de residencia, centro de trabajo, lugar y fecha de nacimiento, títulos, publicaciones... </w:t>
      </w:r>
      <w:r w:rsidRPr="00D04B30">
        <w:rPr>
          <w:bCs/>
        </w:rPr>
        <w:t>Se indicarán las instituciones a las que pertenecen.</w:t>
      </w:r>
    </w:p>
    <w:p w14:paraId="7FDA4149" w14:textId="77777777" w:rsidR="00E21909" w:rsidRPr="000B21DE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rFonts w:eastAsia="Times New Roman"/>
          <w:lang w:eastAsia="en-US"/>
        </w:rPr>
      </w:pPr>
      <w:r w:rsidRPr="00D04B30">
        <w:rPr>
          <w:bCs/>
        </w:rPr>
        <w:t xml:space="preserve">Hay que incluir un </w:t>
      </w:r>
      <w:r w:rsidRPr="00D04B30">
        <w:rPr>
          <w:bCs/>
          <w:i/>
        </w:rPr>
        <w:t>Resumen</w:t>
      </w:r>
      <w:r w:rsidRPr="00D04B30">
        <w:rPr>
          <w:bCs/>
        </w:rPr>
        <w:t xml:space="preserve"> de no más de diez líneas y una relación de </w:t>
      </w:r>
      <w:r w:rsidRPr="00D04B30">
        <w:rPr>
          <w:bCs/>
          <w:i/>
        </w:rPr>
        <w:t xml:space="preserve">palabras clave; </w:t>
      </w:r>
      <w:r w:rsidRPr="00D04B30">
        <w:rPr>
          <w:bCs/>
        </w:rPr>
        <w:t xml:space="preserve">también, en inglés, un </w:t>
      </w:r>
      <w:proofErr w:type="spellStart"/>
      <w:r w:rsidRPr="00D04B30">
        <w:rPr>
          <w:bCs/>
          <w:i/>
        </w:rPr>
        <w:t>Abstract</w:t>
      </w:r>
      <w:proofErr w:type="spellEnd"/>
      <w:r w:rsidRPr="00D04B30">
        <w:rPr>
          <w:bCs/>
        </w:rPr>
        <w:t xml:space="preserve"> y un conjunto de </w:t>
      </w:r>
      <w:proofErr w:type="spellStart"/>
      <w:r w:rsidRPr="00D04B30">
        <w:rPr>
          <w:bCs/>
          <w:i/>
        </w:rPr>
        <w:t>keywords</w:t>
      </w:r>
      <w:proofErr w:type="spellEnd"/>
      <w:r w:rsidRPr="00D04B30">
        <w:rPr>
          <w:bCs/>
          <w:i/>
        </w:rPr>
        <w:t>.</w:t>
      </w:r>
    </w:p>
    <w:p w14:paraId="7307986F" w14:textId="77777777" w:rsidR="00293EA6" w:rsidRPr="000B21DE" w:rsidRDefault="00293EA6" w:rsidP="00293EA6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Para lista con apartados numerados usar el modelo siguiente:</w:t>
      </w:r>
    </w:p>
    <w:p w14:paraId="056FD18A" w14:textId="77777777" w:rsidR="00293EA6" w:rsidRDefault="00293EA6" w:rsidP="00293EA6">
      <w:pPr>
        <w:numPr>
          <w:ilvl w:val="0"/>
          <w:numId w:val="2"/>
        </w:numPr>
        <w:ind w:left="924" w:hanging="357"/>
        <w:rPr>
          <w:rFonts w:eastAsia="Times New Roman"/>
          <w:lang w:val="es-MX" w:eastAsia="en-US"/>
        </w:rPr>
      </w:pPr>
      <w:r>
        <w:rPr>
          <w:rFonts w:eastAsia="Times New Roman"/>
          <w:lang w:val="es-MX" w:eastAsia="en-US"/>
        </w:rPr>
        <w:lastRenderedPageBreak/>
        <w:t>Lista con apartados numerados. Sangría izquierda 1 cm, sangría francesa 0,63 cm. Texto justificado.</w:t>
      </w:r>
    </w:p>
    <w:p w14:paraId="2DC64E4F" w14:textId="77777777" w:rsidR="00293EA6" w:rsidRPr="00D04B30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  <w:rPr>
          <w:bCs/>
        </w:rPr>
      </w:pPr>
      <w:r w:rsidRPr="00D04B30">
        <w:rPr>
          <w:bCs/>
        </w:rPr>
        <w:t>Se hará figurar las fechas de recepción y aceptación de los artículos.</w:t>
      </w:r>
    </w:p>
    <w:p w14:paraId="2BB708DD" w14:textId="77777777" w:rsidR="00293EA6" w:rsidRPr="00D04B30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</w:pPr>
      <w:r w:rsidRPr="00D04B30">
        <w:t xml:space="preserve">Tipo de letra Times New </w:t>
      </w:r>
      <w:proofErr w:type="spellStart"/>
      <w:r w:rsidRPr="00D04B30">
        <w:t>Roman</w:t>
      </w:r>
      <w:proofErr w:type="spellEnd"/>
      <w:r w:rsidRPr="00D04B30">
        <w:t xml:space="preserve">, tamaño 11 e interlineado sencillo. </w:t>
      </w:r>
      <w:r w:rsidRPr="00D04B30">
        <w:rPr>
          <w:lang w:val="es-ES_tradnl"/>
        </w:rPr>
        <w:t xml:space="preserve">Es importante no cambiar el juego de caracteres, especialmente </w:t>
      </w:r>
      <w:r w:rsidRPr="00D04B30">
        <w:rPr>
          <w:b/>
          <w:lang w:val="es-ES_tradnl"/>
        </w:rPr>
        <w:t>evitar el uso del tipo “Symbol”</w:t>
      </w:r>
      <w:r w:rsidRPr="00D04B30">
        <w:rPr>
          <w:lang w:val="es-ES_tradnl"/>
        </w:rPr>
        <w:t xml:space="preserve"> u otros similares.</w:t>
      </w:r>
      <w:r w:rsidRPr="00D04B30">
        <w:t xml:space="preserve"> </w:t>
      </w:r>
    </w:p>
    <w:p w14:paraId="27DBC9CC" w14:textId="77777777" w:rsidR="00293EA6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</w:pPr>
      <w:r w:rsidRPr="00D04B30">
        <w:rPr>
          <w:color w:val="000000"/>
        </w:rPr>
        <w:t>Para las expresiones matemáticas debe usarse el editor de ecuaciones.</w:t>
      </w:r>
    </w:p>
    <w:p w14:paraId="35D963D6" w14:textId="77777777" w:rsidR="00293EA6" w:rsidRPr="00D04B30" w:rsidRDefault="00293EA6" w:rsidP="00293EA6">
      <w:pPr>
        <w:numPr>
          <w:ilvl w:val="0"/>
          <w:numId w:val="2"/>
        </w:numPr>
        <w:tabs>
          <w:tab w:val="num" w:pos="708"/>
        </w:tabs>
        <w:spacing w:before="0" w:beforeAutospacing="0" w:after="0" w:afterAutospacing="0"/>
        <w:jc w:val="left"/>
      </w:pPr>
      <w:r w:rsidRPr="00D04B30">
        <w:rPr>
          <w:color w:val="000000"/>
        </w:rPr>
        <w:t>Las figuras, tablas e ilustraciones contenidas en el texto deberán ir incluidas en el archivo de texto (no enviarlas por separado).</w:t>
      </w:r>
    </w:p>
    <w:p w14:paraId="6FD7E294" w14:textId="77777777" w:rsidR="00293EA6" w:rsidRPr="00A05EB2" w:rsidRDefault="00293EA6" w:rsidP="00293EA6">
      <w:pPr>
        <w:numPr>
          <w:ilvl w:val="0"/>
          <w:numId w:val="2"/>
        </w:numPr>
        <w:spacing w:before="0" w:beforeAutospacing="0" w:after="0" w:afterAutospacing="0"/>
        <w:jc w:val="left"/>
      </w:pPr>
      <w:r w:rsidRPr="00D04B30">
        <w:rPr>
          <w:color w:val="000000"/>
        </w:rPr>
        <w:t>Las referencias bibliográficas dentro del texto deben señalarse indicando, entre paréntesis, el autor, año de la publicación y página o páginas (</w:t>
      </w:r>
      <w:proofErr w:type="spellStart"/>
      <w:r w:rsidRPr="00D04B30">
        <w:rPr>
          <w:color w:val="000000"/>
        </w:rPr>
        <w:t>Freudenthal</w:t>
      </w:r>
      <w:proofErr w:type="spellEnd"/>
      <w:r w:rsidRPr="00D04B30">
        <w:rPr>
          <w:color w:val="000000"/>
        </w:rPr>
        <w:t>, 1991, pp. 51-53).</w:t>
      </w:r>
    </w:p>
    <w:p w14:paraId="481C3FCD" w14:textId="77777777" w:rsidR="00293EA6" w:rsidRPr="000B21DE" w:rsidRDefault="00293EA6" w:rsidP="00293EA6">
      <w:pPr>
        <w:numPr>
          <w:ilvl w:val="0"/>
          <w:numId w:val="2"/>
        </w:numPr>
        <w:ind w:left="924" w:hanging="357"/>
        <w:rPr>
          <w:rFonts w:eastAsia="Times New Roman"/>
          <w:lang w:val="es-MX" w:eastAsia="en-US"/>
        </w:rPr>
      </w:pPr>
      <w:r>
        <w:rPr>
          <w:rFonts w:eastAsia="Times New Roman"/>
          <w:lang w:val="es-MX" w:eastAsia="en-US"/>
        </w:rPr>
        <w:t>Lista con apartados numerados. Sangría izquierda 1 cm, sangría francesa 0,63 cm. Texto justificado.</w:t>
      </w:r>
    </w:p>
    <w:p w14:paraId="7EC87502" w14:textId="77777777" w:rsidR="005F2418" w:rsidRPr="000B21DE" w:rsidRDefault="00293EA6" w:rsidP="005F2418">
      <w:pPr>
        <w:rPr>
          <w:rFonts w:eastAsia="Times New Roman"/>
          <w:lang w:eastAsia="en-US"/>
        </w:rPr>
      </w:pPr>
      <w:r w:rsidRPr="00D04B30">
        <w:t xml:space="preserve">Los artículos recibidos se someterán a un proceso de evaluación anónimo por parte de colaboradores de la Revista. Como resultado </w:t>
      </w:r>
      <w:proofErr w:type="gramStart"/>
      <w:r w:rsidRPr="00D04B30">
        <w:t>del mismo</w:t>
      </w:r>
      <w:proofErr w:type="gramEnd"/>
      <w:r w:rsidRPr="00D04B30">
        <w:t xml:space="preserve">, el Comité editorial decidirá que </w:t>
      </w:r>
      <w:r w:rsidRPr="00D04B30">
        <w:rPr>
          <w:rStyle w:val="Textoennegrita"/>
          <w:b w:val="0"/>
        </w:rPr>
        <w:t>el trabajo se publique, con modificaciones o sin ellas, o que no se publique.</w:t>
      </w:r>
    </w:p>
    <w:p w14:paraId="6B3DD040" w14:textId="77777777" w:rsidR="00CB4C13" w:rsidRPr="000B21DE" w:rsidRDefault="00A941AE" w:rsidP="00CB4C13">
      <w:pPr>
        <w:ind w:firstLine="0"/>
        <w:rPr>
          <w:rFonts w:eastAsia="Times New Roman"/>
          <w:b/>
          <w:i/>
          <w:color w:val="005C5A"/>
          <w:lang w:eastAsia="en-US"/>
        </w:rPr>
      </w:pPr>
      <w:r>
        <w:rPr>
          <w:rFonts w:eastAsia="Times New Roman"/>
          <w:b/>
          <w:i/>
          <w:color w:val="005C5A"/>
          <w:lang w:eastAsia="en-US"/>
        </w:rPr>
        <w:t>Subtítulo de tercer nivel</w:t>
      </w:r>
    </w:p>
    <w:p w14:paraId="3D6B1146" w14:textId="77777777" w:rsidR="005F2418" w:rsidRDefault="00293EA6" w:rsidP="005F2418">
      <w:pPr>
        <w:rPr>
          <w:rFonts w:eastAsia="Times New Roman"/>
          <w:lang w:eastAsia="en-US"/>
        </w:rPr>
      </w:pPr>
      <w:r w:rsidRPr="00D04B30">
        <w:rPr>
          <w:color w:val="000000"/>
        </w:rPr>
        <w:t xml:space="preserve">El autor recibirá los comentarios de los revisores y se le notificará la decisión del Comité Editorial. </w:t>
      </w:r>
      <w:r w:rsidRPr="00D04B30">
        <w:rPr>
          <w:rStyle w:val="Textoennegrita"/>
          <w:b w:val="0"/>
        </w:rPr>
        <w:t xml:space="preserve">Si a juicio de los evaluadores el trabajo es publicable con modificaciones, le será devuelto al autor con las observaciones de los árbitros. El </w:t>
      </w:r>
      <w:r w:rsidRPr="00D04B30">
        <w:rPr>
          <w:color w:val="000000"/>
        </w:rPr>
        <w:t xml:space="preserve">autor deberá contestar si está de acuerdo con los cambios propuestos, comprometiéndose a enviar una versión revisada, </w:t>
      </w:r>
      <w:r>
        <w:rPr>
          <w:color w:val="000000"/>
        </w:rPr>
        <w:t>indicando</w:t>
      </w:r>
      <w:r w:rsidRPr="00D04B30">
        <w:rPr>
          <w:color w:val="000000"/>
        </w:rPr>
        <w:t xml:space="preserve"> los cambios efectuados, en un periodo </w:t>
      </w:r>
      <w:r w:rsidRPr="000D0C64">
        <w:rPr>
          <w:color w:val="000000"/>
        </w:rPr>
        <w:t>no mayor de</w:t>
      </w:r>
      <w:r>
        <w:rPr>
          <w:color w:val="000000"/>
        </w:rPr>
        <w:t xml:space="preserve"> </w:t>
      </w:r>
      <w:r w:rsidRPr="00D04B30">
        <w:rPr>
          <w:color w:val="000000"/>
        </w:rPr>
        <w:t>3 meses</w:t>
      </w:r>
      <w:r w:rsidRPr="00D04B30">
        <w:rPr>
          <w:rStyle w:val="Textoennegrita"/>
          <w:b w:val="0"/>
        </w:rPr>
        <w:t>. De no recibirse en ese plazo, el Comité Editorial dará por sentado que el autor ha desistido de su intención de publicar en la Revista.</w:t>
      </w:r>
    </w:p>
    <w:p w14:paraId="4F82852B" w14:textId="77777777" w:rsidR="00985C0B" w:rsidRPr="00885FA3" w:rsidRDefault="00985C0B" w:rsidP="00985C0B">
      <w:pPr>
        <w:spacing w:before="240" w:beforeAutospacing="0"/>
        <w:ind w:firstLine="0"/>
        <w:rPr>
          <w:rFonts w:eastAsia="Times New Roman"/>
          <w:b/>
          <w:color w:val="005C5A"/>
          <w:lang w:eastAsia="en-US"/>
        </w:rPr>
      </w:pPr>
      <w:r w:rsidRPr="00885FA3">
        <w:rPr>
          <w:rFonts w:eastAsia="Times New Roman"/>
          <w:b/>
          <w:color w:val="005C5A"/>
          <w:lang w:eastAsia="en-US"/>
        </w:rPr>
        <w:t>3.1.1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885FA3">
        <w:rPr>
          <w:rFonts w:eastAsia="Times New Roman"/>
          <w:b/>
          <w:color w:val="005C5A"/>
          <w:lang w:eastAsia="en-US"/>
        </w:rPr>
        <w:t xml:space="preserve"> </w:t>
      </w:r>
      <w:r w:rsidR="00A941AE" w:rsidRPr="006241C0">
        <w:rPr>
          <w:rFonts w:eastAsia="Times New Roman"/>
          <w:b/>
          <w:color w:val="005C5A"/>
          <w:lang w:eastAsia="en-US"/>
        </w:rPr>
        <w:t>Otro Subtítulo de tercer nivel</w:t>
      </w:r>
    </w:p>
    <w:p w14:paraId="5D3B9B2F" w14:textId="77777777" w:rsidR="005F2418" w:rsidRPr="000B21DE" w:rsidRDefault="001250C3" w:rsidP="00E21909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Las imágenes y figuras deben </w:t>
      </w:r>
      <w:r w:rsidR="0065083C">
        <w:rPr>
          <w:rFonts w:eastAsia="Times New Roman"/>
          <w:lang w:eastAsia="en-US"/>
        </w:rPr>
        <w:t xml:space="preserve">estar insertadas en el texto, </w:t>
      </w:r>
      <w:r>
        <w:rPr>
          <w:rFonts w:eastAsia="Times New Roman"/>
          <w:lang w:eastAsia="en-US"/>
        </w:rPr>
        <w:t>numeradas y con texto al pie de foto, si se considera conveniente, en</w:t>
      </w:r>
      <w:r w:rsidRPr="00000217">
        <w:rPr>
          <w:rFonts w:eastAsia="Times New Roman"/>
          <w:lang w:eastAsia="en-US"/>
        </w:rPr>
        <w:t xml:space="preserve">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</w:t>
      </w:r>
      <w:r>
        <w:rPr>
          <w:rFonts w:eastAsia="Times New Roman"/>
          <w:lang w:eastAsia="en-US"/>
        </w:rPr>
        <w:t>0</w:t>
      </w:r>
      <w:r w:rsidRPr="00000217">
        <w:rPr>
          <w:rFonts w:eastAsia="Times New Roman"/>
          <w:lang w:eastAsia="en-US"/>
        </w:rPr>
        <w:t xml:space="preserve">, </w:t>
      </w:r>
      <w:r>
        <w:rPr>
          <w:rFonts w:eastAsia="Times New Roman"/>
          <w:lang w:eastAsia="en-US"/>
        </w:rPr>
        <w:t>en color</w:t>
      </w:r>
      <w:r w:rsidRPr="00000217">
        <w:rPr>
          <w:rFonts w:eastAsia="Times New Roman"/>
          <w:lang w:eastAsia="en-US"/>
        </w:rPr>
        <w:t xml:space="preserve"> </w:t>
      </w:r>
      <w:r w:rsidR="006241C0">
        <w:rPr>
          <w:rFonts w:eastAsia="Times New Roman"/>
          <w:lang w:eastAsia="en-US"/>
        </w:rPr>
        <w:t xml:space="preserve">(RGB 0, 92, 90), </w:t>
      </w:r>
      <w:r w:rsidRPr="00000217">
        <w:rPr>
          <w:rFonts w:eastAsia="Times New Roman"/>
          <w:lang w:eastAsia="en-US"/>
        </w:rPr>
        <w:t>interlineado sencillo</w:t>
      </w:r>
      <w:r>
        <w:rPr>
          <w:rFonts w:eastAsia="Times New Roman"/>
          <w:lang w:eastAsia="en-US"/>
        </w:rPr>
        <w:t>, texto centrado</w:t>
      </w:r>
      <w:r w:rsidRPr="00000217">
        <w:rPr>
          <w:rFonts w:eastAsia="Times New Roman"/>
          <w:lang w:eastAsia="en-US"/>
        </w:rPr>
        <w:t>. Espaciado anterior y posterior automático.</w:t>
      </w:r>
    </w:p>
    <w:p w14:paraId="52BD4EBD" w14:textId="77777777" w:rsidR="005F2418" w:rsidRPr="000B21DE" w:rsidRDefault="0020543C" w:rsidP="000B21DE">
      <w:pPr>
        <w:ind w:firstLine="0"/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692D097E" wp14:editId="7FD228FF">
            <wp:extent cx="1534795" cy="2112645"/>
            <wp:effectExtent l="19050" t="0" r="8255" b="0"/>
            <wp:docPr id="4" name="Imagen 1" descr="Descripción: F:\Actividades Escaneadas\diagrama pitagór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F:\Actividades Escaneadas\diagrama pitagóric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27B62" w14:textId="77777777" w:rsidR="005F2418" w:rsidRPr="000B21DE" w:rsidRDefault="005F2418" w:rsidP="000B21DE">
      <w:pPr>
        <w:ind w:firstLine="0"/>
        <w:jc w:val="center"/>
        <w:rPr>
          <w:rFonts w:eastAsia="Times New Roman"/>
          <w:color w:val="005C5A"/>
          <w:sz w:val="20"/>
          <w:szCs w:val="20"/>
          <w:lang w:val="es-ES_tradnl" w:eastAsia="en-US"/>
        </w:rPr>
      </w:pPr>
      <w:r w:rsidRPr="000B21DE">
        <w:rPr>
          <w:rFonts w:eastAsia="Times New Roman"/>
          <w:b/>
          <w:color w:val="005C5A"/>
          <w:sz w:val="20"/>
          <w:szCs w:val="20"/>
          <w:lang w:val="es-ES_tradnl" w:eastAsia="en-US"/>
        </w:rPr>
        <w:t xml:space="preserve">Figura 1. </w:t>
      </w:r>
      <w:r w:rsidRPr="000B21DE">
        <w:rPr>
          <w:rFonts w:eastAsia="Times New Roman"/>
          <w:color w:val="005C5A"/>
          <w:sz w:val="20"/>
          <w:szCs w:val="20"/>
          <w:lang w:val="es-ES_tradnl" w:eastAsia="en-US"/>
        </w:rPr>
        <w:t xml:space="preserve">Representación de los números triangulares, cuadrados, pentagonales y hexagonales. Tomado, de González Urbaneja (2009). </w:t>
      </w:r>
    </w:p>
    <w:p w14:paraId="7FC42674" w14:textId="77777777" w:rsidR="006241C0" w:rsidRPr="00885FA3" w:rsidRDefault="00985C0B" w:rsidP="006241C0">
      <w:pPr>
        <w:spacing w:before="240" w:beforeAutospacing="0"/>
        <w:ind w:firstLine="0"/>
        <w:rPr>
          <w:rFonts w:eastAsia="Times New Roman"/>
          <w:b/>
          <w:color w:val="005C5A"/>
          <w:lang w:eastAsia="en-US"/>
        </w:rPr>
      </w:pPr>
      <w:r w:rsidRPr="00885FA3">
        <w:rPr>
          <w:rFonts w:eastAsia="Times New Roman"/>
          <w:b/>
          <w:color w:val="005C5A"/>
          <w:lang w:eastAsia="en-US"/>
        </w:rPr>
        <w:lastRenderedPageBreak/>
        <w:t>3.1.</w:t>
      </w:r>
      <w:r>
        <w:rPr>
          <w:rFonts w:eastAsia="Times New Roman"/>
          <w:b/>
          <w:color w:val="005C5A"/>
          <w:lang w:eastAsia="en-US"/>
        </w:rPr>
        <w:t>2</w:t>
      </w:r>
      <w:r w:rsidR="00D36BC4">
        <w:rPr>
          <w:rFonts w:eastAsia="Times New Roman"/>
          <w:b/>
          <w:color w:val="005C5A"/>
          <w:lang w:eastAsia="en-US"/>
        </w:rPr>
        <w:t>.</w:t>
      </w:r>
      <w:r w:rsidRPr="00885FA3">
        <w:rPr>
          <w:rFonts w:eastAsia="Times New Roman"/>
          <w:b/>
          <w:color w:val="005C5A"/>
          <w:lang w:eastAsia="en-US"/>
        </w:rPr>
        <w:t xml:space="preserve"> </w:t>
      </w:r>
      <w:r w:rsidR="006241C0" w:rsidRPr="006241C0">
        <w:rPr>
          <w:rFonts w:eastAsia="Times New Roman"/>
          <w:b/>
          <w:color w:val="005C5A"/>
          <w:lang w:eastAsia="en-US"/>
        </w:rPr>
        <w:t>Otro Subtítulo de tercer nivel</w:t>
      </w:r>
    </w:p>
    <w:p w14:paraId="230437C3" w14:textId="77777777" w:rsidR="005F2418" w:rsidRPr="000B21DE" w:rsidRDefault="006241C0" w:rsidP="005F2418">
      <w:pPr>
        <w:rPr>
          <w:rFonts w:eastAsia="Times New Roman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73DC04FC" w14:textId="77777777" w:rsidR="005F2418" w:rsidRPr="000B21DE" w:rsidRDefault="0020543C" w:rsidP="000B21DE">
      <w:pPr>
        <w:ind w:firstLine="0"/>
        <w:jc w:val="center"/>
        <w:rPr>
          <w:rFonts w:eastAsia="Times New Roman"/>
          <w:noProof/>
          <w:sz w:val="24"/>
          <w:szCs w:val="24"/>
          <w:lang w:val="es-MX" w:eastAsia="es-MX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3C7BB300" wp14:editId="708EE448">
            <wp:extent cx="1555750" cy="1208405"/>
            <wp:effectExtent l="19050" t="0" r="635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82CE2" w14:textId="77777777" w:rsidR="005F2418" w:rsidRPr="000B21DE" w:rsidRDefault="005F2418" w:rsidP="009043D1">
      <w:pPr>
        <w:ind w:firstLine="0"/>
        <w:jc w:val="center"/>
        <w:rPr>
          <w:rFonts w:eastAsia="Times New Roman"/>
          <w:b/>
          <w:color w:val="005C5A"/>
          <w:sz w:val="20"/>
          <w:szCs w:val="20"/>
          <w:lang w:val="es-ES_tradnl" w:eastAsia="en-US"/>
        </w:rPr>
      </w:pPr>
      <w:r w:rsidRPr="000B21DE">
        <w:rPr>
          <w:rFonts w:eastAsia="Times New Roman"/>
          <w:b/>
          <w:color w:val="005C5A"/>
          <w:sz w:val="20"/>
          <w:szCs w:val="20"/>
          <w:lang w:val="es-ES_tradnl" w:eastAsia="en-US"/>
        </w:rPr>
        <w:t>Figura 2</w:t>
      </w:r>
    </w:p>
    <w:p w14:paraId="669EC552" w14:textId="77777777" w:rsidR="005F2418" w:rsidRPr="000B21DE" w:rsidRDefault="006241C0" w:rsidP="005F2418">
      <w:pPr>
        <w:rPr>
          <w:rFonts w:eastAsia="Times New Roman"/>
          <w:sz w:val="20"/>
          <w:szCs w:val="20"/>
          <w:lang w:eastAsia="en-US"/>
        </w:rPr>
      </w:pPr>
      <w:r w:rsidRPr="00000217">
        <w:rPr>
          <w:rFonts w:eastAsia="Times New Roman"/>
          <w:lang w:eastAsia="en-US"/>
        </w:rPr>
        <w:t xml:space="preserve">Texto del artículo. Un máximo de 25 páginas incluidas notas, referencias bibliográficas, tablas, gráficas y figuras. Time New </w:t>
      </w:r>
      <w:proofErr w:type="spellStart"/>
      <w:r w:rsidRPr="00000217">
        <w:rPr>
          <w:rFonts w:eastAsia="Times New Roman"/>
          <w:lang w:eastAsia="en-US"/>
        </w:rPr>
        <w:t>Roman</w:t>
      </w:r>
      <w:proofErr w:type="spellEnd"/>
      <w:r w:rsidRPr="00000217">
        <w:rPr>
          <w:rFonts w:eastAsia="Times New Roman"/>
          <w:lang w:eastAsia="en-US"/>
        </w:rPr>
        <w:t>, tamaño 11, interlineado sencillo. Formato párrafo sangría especial primera línea de 1 cm. Espaciado anterior y posterior automático.</w:t>
      </w:r>
    </w:p>
    <w:p w14:paraId="7404D837" w14:textId="77777777" w:rsidR="005F2418" w:rsidRPr="000B21DE" w:rsidRDefault="005F2418" w:rsidP="00DE75E7">
      <w:pPr>
        <w:spacing w:before="480" w:beforeAutospacing="0"/>
        <w:ind w:firstLine="0"/>
        <w:rPr>
          <w:rFonts w:eastAsia="Times New Roman"/>
          <w:b/>
          <w:color w:val="005C5A"/>
          <w:sz w:val="24"/>
          <w:szCs w:val="24"/>
          <w:lang w:eastAsia="en-US"/>
        </w:rPr>
      </w:pPr>
      <w:r w:rsidRPr="000B21DE">
        <w:rPr>
          <w:rFonts w:eastAsia="Times New Roman"/>
          <w:b/>
          <w:color w:val="005C5A"/>
          <w:sz w:val="24"/>
          <w:szCs w:val="24"/>
          <w:lang w:eastAsia="en-US"/>
        </w:rPr>
        <w:t>Bibliografía</w:t>
      </w:r>
    </w:p>
    <w:p w14:paraId="78E7B8BA" w14:textId="77777777" w:rsidR="000369C4" w:rsidRPr="000B21DE" w:rsidRDefault="000369C4" w:rsidP="000B21DE">
      <w:pPr>
        <w:autoSpaceDE w:val="0"/>
        <w:autoSpaceDN w:val="0"/>
        <w:adjustRightInd w:val="0"/>
        <w:spacing w:before="0" w:beforeAutospacing="0" w:after="0" w:afterAutospacing="0"/>
        <w:ind w:left="284" w:hanging="284"/>
        <w:rPr>
          <w:rFonts w:eastAsia="Times New Roman"/>
          <w:lang w:eastAsia="en-US"/>
        </w:rPr>
      </w:pPr>
      <w:r w:rsidRPr="000B21DE">
        <w:rPr>
          <w:rFonts w:eastAsia="Times New Roman"/>
          <w:lang w:eastAsia="en-US"/>
        </w:rPr>
        <w:t xml:space="preserve">Times New </w:t>
      </w:r>
      <w:proofErr w:type="spellStart"/>
      <w:r w:rsidRPr="000B21DE">
        <w:rPr>
          <w:rFonts w:eastAsia="Times New Roman"/>
          <w:lang w:eastAsia="en-US"/>
        </w:rPr>
        <w:t>Roman</w:t>
      </w:r>
      <w:proofErr w:type="spellEnd"/>
      <w:r w:rsidRPr="000B21DE">
        <w:rPr>
          <w:rFonts w:eastAsia="Times New Roman"/>
          <w:lang w:eastAsia="en-US"/>
        </w:rPr>
        <w:t xml:space="preserve"> 11, justificada, sangría francesa 0,5, espaciado anterior y posterior 0. Apellido, inicial del nombre. (año) Título. Lugar. Editorial.</w:t>
      </w:r>
    </w:p>
    <w:p w14:paraId="6CA6B66C" w14:textId="77777777" w:rsidR="005C0EAB" w:rsidRPr="005C0EAB" w:rsidRDefault="005C0EAB" w:rsidP="005C0EAB">
      <w:pPr>
        <w:tabs>
          <w:tab w:val="num" w:pos="708"/>
        </w:tabs>
        <w:spacing w:before="0" w:beforeAutospacing="0" w:after="0" w:afterAutospacing="0"/>
        <w:ind w:left="284" w:hanging="284"/>
        <w:rPr>
          <w:rFonts w:eastAsia="Times New Roman"/>
          <w:bCs/>
          <w:lang w:eastAsia="en-US"/>
        </w:rPr>
      </w:pPr>
      <w:r w:rsidRPr="005C0EAB">
        <w:rPr>
          <w:rFonts w:eastAsia="Times New Roman"/>
          <w:color w:val="000000"/>
          <w:lang w:eastAsia="en-US"/>
        </w:rPr>
        <w:t>Al final del artículo se incluirá la bibliografía, que contendrá las referencias citadas en el texto, ordenadas alfabéticamente por el apellido del primer autor, de acuerdo con el siguiente modelo:</w:t>
      </w:r>
    </w:p>
    <w:p w14:paraId="52B13B01" w14:textId="77777777" w:rsidR="005C0EAB" w:rsidRPr="005C0EAB" w:rsidRDefault="005C0EAB" w:rsidP="005C0EAB">
      <w:pPr>
        <w:spacing w:before="0" w:beforeAutospacing="0" w:after="0" w:afterAutospacing="0"/>
        <w:ind w:firstLine="0"/>
        <w:jc w:val="left"/>
        <w:rPr>
          <w:rFonts w:eastAsia="Times New Roman"/>
          <w:b/>
          <w:lang w:eastAsia="en-US"/>
        </w:rPr>
      </w:pPr>
      <w:r w:rsidRPr="005C0EAB">
        <w:rPr>
          <w:rFonts w:eastAsia="Times New Roman"/>
          <w:b/>
          <w:lang w:eastAsia="en-US"/>
        </w:rPr>
        <w:t>Para libro:</w:t>
      </w:r>
    </w:p>
    <w:p w14:paraId="7431733F" w14:textId="77777777" w:rsidR="005C0EAB" w:rsidRPr="005C0EAB" w:rsidRDefault="005C0EAB" w:rsidP="005C0EAB">
      <w:pPr>
        <w:spacing w:before="0" w:beforeAutospacing="0" w:after="0" w:afterAutospacing="0"/>
        <w:ind w:left="284" w:hanging="284"/>
        <w:jc w:val="left"/>
        <w:rPr>
          <w:rFonts w:eastAsia="Times New Roman"/>
          <w:lang w:eastAsia="en-US"/>
        </w:rPr>
      </w:pPr>
      <w:proofErr w:type="spellStart"/>
      <w:r w:rsidRPr="005C0EAB">
        <w:rPr>
          <w:rFonts w:eastAsia="Times New Roman"/>
          <w:lang w:eastAsia="en-US"/>
        </w:rPr>
        <w:t>Lovell</w:t>
      </w:r>
      <w:proofErr w:type="spellEnd"/>
      <w:r w:rsidRPr="005C0EAB">
        <w:rPr>
          <w:rFonts w:eastAsia="Times New Roman"/>
          <w:lang w:eastAsia="en-US"/>
        </w:rPr>
        <w:t xml:space="preserve">, K. (1999). </w:t>
      </w:r>
      <w:r w:rsidRPr="005C0EAB">
        <w:rPr>
          <w:rFonts w:eastAsia="Times New Roman"/>
          <w:i/>
          <w:lang w:eastAsia="en-US"/>
        </w:rPr>
        <w:t>Desarrollo de los conceptos básicos matemáticos y científicos en los niños</w:t>
      </w:r>
      <w:r w:rsidRPr="005C0EAB">
        <w:rPr>
          <w:rFonts w:eastAsia="Times New Roman"/>
          <w:lang w:eastAsia="en-US"/>
        </w:rPr>
        <w:t>. Madrid: Morata.</w:t>
      </w:r>
    </w:p>
    <w:p w14:paraId="281F2895" w14:textId="77777777" w:rsidR="005C0EAB" w:rsidRPr="005C0EAB" w:rsidRDefault="005C0EAB" w:rsidP="005C0EAB">
      <w:pPr>
        <w:spacing w:before="0" w:beforeAutospacing="0" w:after="0" w:afterAutospacing="0"/>
        <w:ind w:firstLine="0"/>
        <w:jc w:val="left"/>
        <w:rPr>
          <w:rFonts w:eastAsia="Times New Roman"/>
          <w:b/>
          <w:lang w:eastAsia="en-US"/>
        </w:rPr>
      </w:pPr>
      <w:r w:rsidRPr="005C0EAB">
        <w:rPr>
          <w:rFonts w:eastAsia="Times New Roman"/>
          <w:b/>
          <w:lang w:eastAsia="en-US"/>
        </w:rPr>
        <w:t xml:space="preserve">Para capítulo de libro, actas de congreso o similar: </w:t>
      </w:r>
    </w:p>
    <w:p w14:paraId="4E6496CC" w14:textId="77777777" w:rsidR="005C0EAB" w:rsidRPr="005C0EAB" w:rsidRDefault="005C0EAB" w:rsidP="005C0EAB">
      <w:pPr>
        <w:spacing w:before="0" w:beforeAutospacing="0" w:after="0" w:afterAutospacing="0"/>
        <w:ind w:left="284" w:hanging="284"/>
        <w:jc w:val="left"/>
        <w:rPr>
          <w:rFonts w:eastAsia="Times New Roman"/>
          <w:lang w:val="en-GB" w:eastAsia="en-US"/>
        </w:rPr>
      </w:pPr>
      <w:proofErr w:type="spellStart"/>
      <w:r w:rsidRPr="005C0EAB">
        <w:rPr>
          <w:rFonts w:eastAsia="Times New Roman"/>
          <w:lang w:val="en-US" w:eastAsia="en-US"/>
        </w:rPr>
        <w:t>Fuson</w:t>
      </w:r>
      <w:proofErr w:type="spellEnd"/>
      <w:r w:rsidRPr="005C0EAB">
        <w:rPr>
          <w:rFonts w:eastAsia="Times New Roman"/>
          <w:lang w:val="en-US" w:eastAsia="en-US"/>
        </w:rPr>
        <w:t xml:space="preserve">, K. (1992). Research on whole number addition and subtraction. </w:t>
      </w:r>
      <w:proofErr w:type="spellStart"/>
      <w:r w:rsidRPr="005C0EAB">
        <w:rPr>
          <w:rFonts w:eastAsia="Times New Roman"/>
          <w:lang w:val="en-GB" w:eastAsia="en-US"/>
        </w:rPr>
        <w:t>En</w:t>
      </w:r>
      <w:proofErr w:type="spellEnd"/>
      <w:r w:rsidRPr="005C0EAB">
        <w:rPr>
          <w:rFonts w:eastAsia="Times New Roman"/>
          <w:lang w:val="en-GB" w:eastAsia="en-US"/>
        </w:rPr>
        <w:t xml:space="preserve"> </w:t>
      </w:r>
      <w:proofErr w:type="spellStart"/>
      <w:r w:rsidRPr="005C0EAB">
        <w:rPr>
          <w:rFonts w:eastAsia="Times New Roman"/>
          <w:lang w:val="en-GB" w:eastAsia="en-US"/>
        </w:rPr>
        <w:t>Grouws</w:t>
      </w:r>
      <w:proofErr w:type="spellEnd"/>
      <w:r w:rsidRPr="005C0EAB">
        <w:rPr>
          <w:rFonts w:eastAsia="Times New Roman"/>
          <w:lang w:val="en-GB" w:eastAsia="en-US"/>
        </w:rPr>
        <w:t xml:space="preserve">, D. (ed.) </w:t>
      </w:r>
      <w:r w:rsidRPr="005C0EAB">
        <w:rPr>
          <w:rFonts w:eastAsia="Times New Roman"/>
          <w:i/>
          <w:lang w:val="en-GB" w:eastAsia="en-US"/>
        </w:rPr>
        <w:t>Handbook of Research on Mathematics Teaching and Learning</w:t>
      </w:r>
      <w:r w:rsidRPr="005C0EAB">
        <w:rPr>
          <w:rFonts w:eastAsia="Times New Roman"/>
          <w:lang w:val="en-GB" w:eastAsia="en-US"/>
        </w:rPr>
        <w:t xml:space="preserve">, 243-275. MacMillan Publishing Company: New York. </w:t>
      </w:r>
    </w:p>
    <w:p w14:paraId="03F9F292" w14:textId="77777777" w:rsidR="005C0EAB" w:rsidRPr="005C0EAB" w:rsidRDefault="005C0EAB" w:rsidP="005C0EAB">
      <w:pPr>
        <w:spacing w:before="0" w:beforeAutospacing="0" w:after="0" w:afterAutospacing="0"/>
        <w:ind w:firstLine="0"/>
        <w:jc w:val="left"/>
        <w:rPr>
          <w:rFonts w:eastAsia="Times New Roman"/>
          <w:b/>
          <w:lang w:val="en-GB" w:eastAsia="en-US"/>
        </w:rPr>
      </w:pPr>
      <w:r w:rsidRPr="005C0EAB">
        <w:rPr>
          <w:rFonts w:eastAsia="Times New Roman"/>
          <w:b/>
          <w:lang w:val="en-GB" w:eastAsia="en-US"/>
        </w:rPr>
        <w:t xml:space="preserve">Para </w:t>
      </w:r>
      <w:proofErr w:type="spellStart"/>
      <w:r w:rsidRPr="005C0EAB">
        <w:rPr>
          <w:rFonts w:eastAsia="Times New Roman"/>
          <w:b/>
          <w:lang w:val="en-GB" w:eastAsia="en-US"/>
        </w:rPr>
        <w:t>artículo</w:t>
      </w:r>
      <w:proofErr w:type="spellEnd"/>
      <w:r w:rsidRPr="005C0EAB">
        <w:rPr>
          <w:rFonts w:eastAsia="Times New Roman"/>
          <w:b/>
          <w:lang w:val="en-GB" w:eastAsia="en-US"/>
        </w:rPr>
        <w:t xml:space="preserve"> de </w:t>
      </w:r>
      <w:proofErr w:type="spellStart"/>
      <w:r w:rsidRPr="005C0EAB">
        <w:rPr>
          <w:rFonts w:eastAsia="Times New Roman"/>
          <w:b/>
          <w:lang w:val="en-GB" w:eastAsia="en-US"/>
        </w:rPr>
        <w:t>revista</w:t>
      </w:r>
      <w:proofErr w:type="spellEnd"/>
      <w:r w:rsidRPr="005C0EAB">
        <w:rPr>
          <w:rFonts w:eastAsia="Times New Roman"/>
          <w:b/>
          <w:lang w:val="en-GB" w:eastAsia="en-US"/>
        </w:rPr>
        <w:t xml:space="preserve">: </w:t>
      </w:r>
    </w:p>
    <w:p w14:paraId="26DB7214" w14:textId="77777777" w:rsidR="005C0EAB" w:rsidRPr="005C0EAB" w:rsidRDefault="005C0EAB" w:rsidP="005C0EAB">
      <w:pPr>
        <w:spacing w:before="0" w:beforeAutospacing="0" w:after="0" w:afterAutospacing="0"/>
        <w:ind w:left="284" w:hanging="284"/>
        <w:jc w:val="left"/>
        <w:rPr>
          <w:rFonts w:eastAsia="Times New Roman"/>
          <w:lang w:eastAsia="en-US"/>
        </w:rPr>
      </w:pPr>
      <w:proofErr w:type="spellStart"/>
      <w:r w:rsidRPr="005C0EAB">
        <w:rPr>
          <w:rFonts w:eastAsia="Times New Roman"/>
          <w:lang w:val="en-GB" w:eastAsia="en-US"/>
        </w:rPr>
        <w:t>Greeno</w:t>
      </w:r>
      <w:proofErr w:type="spellEnd"/>
      <w:r w:rsidRPr="005C0EAB">
        <w:rPr>
          <w:rFonts w:eastAsia="Times New Roman"/>
          <w:lang w:val="en-GB" w:eastAsia="en-US"/>
        </w:rPr>
        <w:t xml:space="preserve">, J. (1991). Number sense as situated knowing in a conceptual domain. </w:t>
      </w:r>
      <w:proofErr w:type="spellStart"/>
      <w:r w:rsidRPr="005C0EAB">
        <w:rPr>
          <w:rFonts w:eastAsia="Times New Roman"/>
          <w:i/>
          <w:lang w:eastAsia="en-US"/>
        </w:rPr>
        <w:t>Journal</w:t>
      </w:r>
      <w:proofErr w:type="spellEnd"/>
      <w:r w:rsidRPr="005C0EAB">
        <w:rPr>
          <w:rFonts w:eastAsia="Times New Roman"/>
          <w:i/>
          <w:lang w:eastAsia="en-US"/>
        </w:rPr>
        <w:t xml:space="preserve"> </w:t>
      </w:r>
      <w:proofErr w:type="spellStart"/>
      <w:r w:rsidRPr="005C0EAB">
        <w:rPr>
          <w:rFonts w:eastAsia="Times New Roman"/>
          <w:i/>
          <w:lang w:eastAsia="en-US"/>
        </w:rPr>
        <w:t>for</w:t>
      </w:r>
      <w:proofErr w:type="spellEnd"/>
      <w:r w:rsidRPr="005C0EAB">
        <w:rPr>
          <w:rFonts w:eastAsia="Times New Roman"/>
          <w:i/>
          <w:lang w:eastAsia="en-US"/>
        </w:rPr>
        <w:t xml:space="preserve"> </w:t>
      </w:r>
      <w:proofErr w:type="spellStart"/>
      <w:r w:rsidRPr="005C0EAB">
        <w:rPr>
          <w:rFonts w:eastAsia="Times New Roman"/>
          <w:i/>
          <w:lang w:eastAsia="en-US"/>
        </w:rPr>
        <w:t>Research</w:t>
      </w:r>
      <w:proofErr w:type="spellEnd"/>
      <w:r w:rsidRPr="005C0EAB">
        <w:rPr>
          <w:rFonts w:eastAsia="Times New Roman"/>
          <w:i/>
          <w:lang w:eastAsia="en-US"/>
        </w:rPr>
        <w:t xml:space="preserve"> in </w:t>
      </w:r>
      <w:proofErr w:type="spellStart"/>
      <w:r w:rsidRPr="005C0EAB">
        <w:rPr>
          <w:rFonts w:eastAsia="Times New Roman"/>
          <w:i/>
          <w:lang w:eastAsia="en-US"/>
        </w:rPr>
        <w:t>Mathematics</w:t>
      </w:r>
      <w:proofErr w:type="spellEnd"/>
      <w:r w:rsidRPr="005C0EAB">
        <w:rPr>
          <w:rFonts w:eastAsia="Times New Roman"/>
          <w:i/>
          <w:lang w:eastAsia="en-US"/>
        </w:rPr>
        <w:t xml:space="preserve"> </w:t>
      </w:r>
      <w:proofErr w:type="spellStart"/>
      <w:r w:rsidRPr="005C0EAB">
        <w:rPr>
          <w:rFonts w:eastAsia="Times New Roman"/>
          <w:i/>
          <w:lang w:eastAsia="en-US"/>
        </w:rPr>
        <w:t>Education</w:t>
      </w:r>
      <w:proofErr w:type="spellEnd"/>
      <w:r w:rsidRPr="005C0EAB">
        <w:rPr>
          <w:rFonts w:eastAsia="Times New Roman"/>
          <w:lang w:eastAsia="en-US"/>
        </w:rPr>
        <w:t xml:space="preserve">, 22 (3), 170-218. </w:t>
      </w:r>
    </w:p>
    <w:p w14:paraId="4BB43518" w14:textId="77777777" w:rsidR="005C0EAB" w:rsidRPr="005C0EAB" w:rsidRDefault="005C0EAB" w:rsidP="005C0EAB">
      <w:pPr>
        <w:spacing w:before="0" w:beforeAutospacing="0" w:after="0" w:afterAutospacing="0"/>
        <w:ind w:firstLine="0"/>
        <w:jc w:val="left"/>
        <w:rPr>
          <w:rFonts w:eastAsia="Times New Roman"/>
          <w:b/>
          <w:lang w:eastAsia="en-US"/>
        </w:rPr>
      </w:pPr>
      <w:r w:rsidRPr="005C0EAB">
        <w:rPr>
          <w:rFonts w:eastAsia="Times New Roman"/>
          <w:b/>
          <w:lang w:eastAsia="en-US"/>
        </w:rPr>
        <w:t xml:space="preserve">Para artículo de revista electrónica o información en Internet: </w:t>
      </w:r>
    </w:p>
    <w:p w14:paraId="5B65ACAA" w14:textId="77777777" w:rsidR="005C0EAB" w:rsidRPr="005C0EAB" w:rsidRDefault="005C0EAB" w:rsidP="005C0EAB">
      <w:pPr>
        <w:spacing w:before="0" w:beforeAutospacing="0" w:after="0" w:afterAutospacing="0"/>
        <w:ind w:left="284" w:hanging="284"/>
        <w:jc w:val="left"/>
        <w:rPr>
          <w:rFonts w:eastAsia="Times New Roman"/>
          <w:lang w:eastAsia="en-US"/>
        </w:rPr>
      </w:pPr>
      <w:proofErr w:type="spellStart"/>
      <w:r w:rsidRPr="005C0EAB">
        <w:rPr>
          <w:rFonts w:eastAsia="Times New Roman"/>
          <w:lang w:eastAsia="en-US"/>
        </w:rPr>
        <w:t>Cutillas</w:t>
      </w:r>
      <w:proofErr w:type="spellEnd"/>
      <w:r w:rsidRPr="005C0EAB">
        <w:rPr>
          <w:rFonts w:eastAsia="Times New Roman"/>
          <w:lang w:eastAsia="en-US"/>
        </w:rPr>
        <w:t xml:space="preserve">, L. (2008). Estímulo del talento precoz en matemáticas. </w:t>
      </w:r>
      <w:r w:rsidRPr="005C0EAB">
        <w:rPr>
          <w:rFonts w:eastAsia="Times New Roman"/>
          <w:i/>
          <w:lang w:eastAsia="en-US"/>
        </w:rPr>
        <w:t>Números</w:t>
      </w:r>
      <w:r w:rsidRPr="005C0EAB">
        <w:rPr>
          <w:rFonts w:eastAsia="Times New Roman"/>
          <w:lang w:eastAsia="en-US"/>
        </w:rPr>
        <w:t xml:space="preserve"> [en línea], 69. Recuperado el 15 de febrero de 2009, de </w:t>
      </w:r>
      <w:hyperlink r:id="rId12" w:history="1">
        <w:r w:rsidRPr="005C0EAB">
          <w:rPr>
            <w:rFonts w:eastAsia="Times New Roman"/>
            <w:color w:val="0000FF"/>
            <w:u w:val="single"/>
            <w:lang w:eastAsia="en-US"/>
          </w:rPr>
          <w:t>http://www.sinewton.org/numeros/</w:t>
        </w:r>
      </w:hyperlink>
    </w:p>
    <w:p w14:paraId="669DD284" w14:textId="77777777" w:rsidR="00D60152" w:rsidRDefault="00D60152" w:rsidP="00AF6221">
      <w:pPr>
        <w:pBdr>
          <w:top w:val="single" w:sz="2" w:space="4" w:color="005C5A"/>
          <w:left w:val="single" w:sz="2" w:space="6" w:color="005C5A"/>
          <w:bottom w:val="single" w:sz="2" w:space="4" w:color="005C5A"/>
          <w:right w:val="single" w:sz="2" w:space="6" w:color="005C5A"/>
        </w:pBdr>
        <w:spacing w:after="0" w:afterAutospacing="0"/>
        <w:ind w:left="284" w:right="284" w:firstLine="0"/>
        <w:rPr>
          <w:rFonts w:eastAsia="Times New Roman"/>
          <w:sz w:val="20"/>
          <w:szCs w:val="20"/>
          <w:lang w:val="es-ES_tradnl" w:eastAsia="en-US"/>
        </w:rPr>
      </w:pPr>
      <w:r>
        <w:rPr>
          <w:rFonts w:eastAsia="Times New Roman"/>
          <w:b/>
          <w:sz w:val="20"/>
          <w:szCs w:val="20"/>
          <w:lang w:val="es-ES_tradnl" w:eastAsia="en-US"/>
        </w:rPr>
        <w:t>Nombre</w:t>
      </w:r>
      <w:r w:rsidR="005F2418" w:rsidRPr="000B21DE">
        <w:rPr>
          <w:rFonts w:eastAsia="Times New Roman"/>
          <w:b/>
          <w:sz w:val="20"/>
          <w:szCs w:val="20"/>
          <w:lang w:val="es-ES_tradnl" w:eastAsia="en-US"/>
        </w:rPr>
        <w:t xml:space="preserve"> </w:t>
      </w:r>
      <w:r>
        <w:rPr>
          <w:rFonts w:eastAsia="Times New Roman"/>
          <w:b/>
          <w:sz w:val="20"/>
          <w:szCs w:val="20"/>
          <w:lang w:val="es-ES_tradnl" w:eastAsia="en-US"/>
        </w:rPr>
        <w:t xml:space="preserve">Primer Apellido </w:t>
      </w:r>
      <w:r w:rsidR="005F2418" w:rsidRPr="000B21DE">
        <w:rPr>
          <w:rFonts w:eastAsia="Times New Roman"/>
          <w:b/>
          <w:sz w:val="20"/>
          <w:szCs w:val="20"/>
          <w:lang w:val="es-ES_tradnl" w:eastAsia="en-US"/>
        </w:rPr>
        <w:t>S</w:t>
      </w:r>
      <w:r>
        <w:rPr>
          <w:rFonts w:eastAsia="Times New Roman"/>
          <w:b/>
          <w:sz w:val="20"/>
          <w:szCs w:val="20"/>
          <w:lang w:val="es-ES_tradnl" w:eastAsia="en-US"/>
        </w:rPr>
        <w:t>egundo Apellido</w:t>
      </w:r>
      <w:r w:rsidR="005F2418" w:rsidRPr="000B21DE">
        <w:rPr>
          <w:rFonts w:eastAsia="Times New Roman"/>
          <w:sz w:val="20"/>
          <w:szCs w:val="20"/>
          <w:lang w:val="es-ES_tradnl" w:eastAsia="en-US"/>
        </w:rPr>
        <w:t xml:space="preserve">. </w:t>
      </w:r>
      <w:r w:rsidR="005C0EAB" w:rsidRPr="00174BCF">
        <w:rPr>
          <w:sz w:val="20"/>
          <w:szCs w:val="20"/>
        </w:rPr>
        <w:t>centro de trabajo, lugar de residencia y/o del centro de trabajo, así como una breve reseña biográfica de unas cinco líneas (lugar y fecha de nacimiento, títulos, centro de trabajo, publicaciones...).</w:t>
      </w:r>
    </w:p>
    <w:p w14:paraId="4FA20D36" w14:textId="77777777" w:rsidR="005F2418" w:rsidRPr="000B21DE" w:rsidRDefault="00D60152" w:rsidP="00D60152">
      <w:pPr>
        <w:pBdr>
          <w:top w:val="single" w:sz="2" w:space="4" w:color="005C5A"/>
          <w:left w:val="single" w:sz="2" w:space="6" w:color="005C5A"/>
          <w:bottom w:val="single" w:sz="2" w:space="4" w:color="005C5A"/>
          <w:right w:val="single" w:sz="2" w:space="6" w:color="005C5A"/>
        </w:pBdr>
        <w:spacing w:before="0" w:beforeAutospacing="0" w:after="0" w:afterAutospacing="0"/>
        <w:ind w:left="284" w:right="284" w:firstLine="0"/>
        <w:rPr>
          <w:rFonts w:eastAsia="Times New Roman"/>
          <w:sz w:val="20"/>
          <w:szCs w:val="20"/>
          <w:lang w:eastAsia="en-US"/>
        </w:rPr>
      </w:pPr>
      <w:r w:rsidRPr="00D60152">
        <w:rPr>
          <w:rFonts w:eastAsia="Times New Roman"/>
          <w:sz w:val="20"/>
          <w:szCs w:val="20"/>
          <w:lang w:val="es-ES_tradnl" w:eastAsia="en-US"/>
        </w:rPr>
        <w:t xml:space="preserve">Email: </w:t>
      </w:r>
      <w:r>
        <w:rPr>
          <w:rFonts w:eastAsia="Times New Roman"/>
          <w:sz w:val="20"/>
          <w:szCs w:val="20"/>
          <w:lang w:val="es-ES_tradnl" w:eastAsia="en-US"/>
        </w:rPr>
        <w:t>si se considera oportuno.</w:t>
      </w:r>
      <w:r w:rsidR="005F2418" w:rsidRPr="000B21DE">
        <w:rPr>
          <w:rFonts w:eastAsia="Times New Roman"/>
          <w:sz w:val="20"/>
          <w:szCs w:val="20"/>
          <w:lang w:val="es-ES_tradnl" w:eastAsia="en-US"/>
        </w:rPr>
        <w:t xml:space="preserve"> </w:t>
      </w:r>
    </w:p>
    <w:p w14:paraId="16E1A2BE" w14:textId="77777777" w:rsidR="00151F98" w:rsidRPr="000B21DE" w:rsidRDefault="00151F98" w:rsidP="00DE75E7">
      <w:pPr>
        <w:ind w:firstLine="0"/>
        <w:rPr>
          <w:vanish/>
          <w:color w:val="0066FF"/>
          <w:lang w:val="es-ES_tradnl"/>
        </w:rPr>
      </w:pPr>
      <w:bookmarkStart w:id="0" w:name="últimapágina"/>
      <w:r w:rsidRPr="000B21DE">
        <w:rPr>
          <w:vanish/>
          <w:color w:val="0066FF"/>
          <w:lang w:val="es-ES_tradnl"/>
        </w:rPr>
        <w:t>Marcador última página</w:t>
      </w:r>
      <w:bookmarkEnd w:id="0"/>
    </w:p>
    <w:sectPr w:rsidR="00151F98" w:rsidRPr="000B21DE" w:rsidSect="005056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851" w:footer="13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6B11" w14:textId="77777777" w:rsidR="001B63B6" w:rsidRDefault="001B63B6" w:rsidP="00151F98">
      <w:pPr>
        <w:spacing w:before="0" w:after="0"/>
      </w:pPr>
      <w:r>
        <w:separator/>
      </w:r>
    </w:p>
  </w:endnote>
  <w:endnote w:type="continuationSeparator" w:id="0">
    <w:p w14:paraId="6FAD7701" w14:textId="77777777" w:rsidR="001B63B6" w:rsidRDefault="001B63B6" w:rsidP="00151F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0A99" w14:textId="77777777" w:rsidR="00505655" w:rsidRPr="00996533" w:rsidRDefault="00505655" w:rsidP="00505655">
    <w:pPr>
      <w:framePr w:wrap="around" w:vAnchor="text" w:hAnchor="margin" w:y="482"/>
      <w:pBdr>
        <w:right w:val="single" w:sz="12" w:space="5" w:color="auto"/>
      </w:pBd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/>
        <w:sz w:val="24"/>
        <w:szCs w:val="24"/>
        <w:lang w:eastAsia="en-US"/>
      </w:rPr>
    </w:pPr>
    <w:r w:rsidRPr="00996533">
      <w:rPr>
        <w:rFonts w:eastAsia="Times New Roman"/>
        <w:b/>
        <w:sz w:val="24"/>
        <w:szCs w:val="24"/>
        <w:lang w:eastAsia="en-US"/>
      </w:rPr>
      <w:fldChar w:fldCharType="begin"/>
    </w:r>
    <w:r w:rsidRPr="00996533">
      <w:rPr>
        <w:rFonts w:eastAsia="Times New Roman"/>
        <w:b/>
        <w:sz w:val="24"/>
        <w:szCs w:val="24"/>
        <w:lang w:eastAsia="en-US"/>
      </w:rPr>
      <w:instrText xml:space="preserve">PAGE  </w:instrText>
    </w:r>
    <w:r w:rsidRPr="00996533">
      <w:rPr>
        <w:rFonts w:eastAsia="Times New Roman"/>
        <w:b/>
        <w:sz w:val="24"/>
        <w:szCs w:val="24"/>
        <w:lang w:eastAsia="en-US"/>
      </w:rPr>
      <w:fldChar w:fldCharType="separate"/>
    </w:r>
    <w:r>
      <w:rPr>
        <w:rFonts w:eastAsia="Times New Roman"/>
        <w:b/>
        <w:noProof/>
        <w:sz w:val="24"/>
        <w:szCs w:val="24"/>
        <w:lang w:eastAsia="en-US"/>
      </w:rPr>
      <w:t>4</w:t>
    </w:r>
    <w:r w:rsidRPr="00996533">
      <w:rPr>
        <w:rFonts w:eastAsia="Times New Roman"/>
        <w:b/>
        <w:sz w:val="24"/>
        <w:szCs w:val="24"/>
        <w:lang w:eastAsia="en-US"/>
      </w:rPr>
      <w:fldChar w:fldCharType="end"/>
    </w:r>
  </w:p>
  <w:p w14:paraId="2CAA6AEF" w14:textId="23535897" w:rsidR="00996533" w:rsidRPr="00996533" w:rsidRDefault="009639C9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sz w:val="24"/>
        <w:szCs w:val="24"/>
      </w:rPr>
    </w:pPr>
    <w:r>
      <w:rPr>
        <w:rFonts w:eastAsia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645113" wp14:editId="49767D93">
              <wp:simplePos x="0" y="0"/>
              <wp:positionH relativeFrom="column">
                <wp:posOffset>-22391</wp:posOffset>
              </wp:positionH>
              <wp:positionV relativeFrom="paragraph">
                <wp:posOffset>101600</wp:posOffset>
              </wp:positionV>
              <wp:extent cx="6074410" cy="802391"/>
              <wp:effectExtent l="0" t="0" r="0" b="0"/>
              <wp:wrapNone/>
              <wp:docPr id="29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74410" cy="8023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97C1F" w14:textId="77777777" w:rsidR="009639C9" w:rsidRDefault="009639C9" w:rsidP="009639C9">
                          <w:pPr>
                            <w:jc w:val="left"/>
                          </w:pPr>
                          <w:r>
                            <w:t xml:space="preserve">Para logotipo en pie de página par, </w:t>
                          </w:r>
                          <w:r>
                            <w:rPr>
                              <w:lang w:val="es-ES_tradnl"/>
                            </w:rPr>
                            <w:t>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45113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1.75pt;margin-top:8pt;width:478.3pt;height:6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">
              <v:path arrowok="t"/>
              <v:textbox>
                <w:txbxContent>
                  <w:p w14:paraId="4C397C1F" w14:textId="77777777" w:rsidR="009639C9" w:rsidRDefault="009639C9" w:rsidP="009639C9">
                    <w:pPr>
                      <w:jc w:val="left"/>
                    </w:pPr>
                    <w:r>
                      <w:t xml:space="preserve">Para logotipo en pie de página par, </w:t>
                    </w:r>
                    <w:r>
                      <w:rPr>
                        <w:lang w:val="es-ES_tradnl"/>
                      </w:rPr>
                      <w:t>a cumplimentar por el editor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4144" behindDoc="0" locked="1" layoutInCell="1" allowOverlap="1" wp14:anchorId="6C427B1F" wp14:editId="08899FEC">
              <wp:simplePos x="0" y="0"/>
              <wp:positionH relativeFrom="column">
                <wp:posOffset>308610</wp:posOffset>
              </wp:positionH>
              <wp:positionV relativeFrom="page">
                <wp:posOffset>9757410</wp:posOffset>
              </wp:positionV>
              <wp:extent cx="5450840" cy="485775"/>
              <wp:effectExtent l="0" t="0" r="0" b="0"/>
              <wp:wrapSquare wrapText="bothSides"/>
              <wp:docPr id="18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50840" cy="485775"/>
                        <a:chOff x="1904" y="15406"/>
                        <a:chExt cx="8584" cy="569"/>
                      </a:xfrm>
                    </wpg:grpSpPr>
                    <wps:wsp>
                      <wps:cNvPr id="19" name="Text Box 25"/>
                      <wps:cNvSpPr txBox="1">
                        <a:spLocks/>
                      </wps:cNvSpPr>
                      <wps:spPr bwMode="auto">
                        <a:xfrm>
                          <a:off x="8568" y="15408"/>
                          <a:ext cx="1920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9DB05" w14:textId="77777777" w:rsidR="00996533" w:rsidRPr="00B51E4B" w:rsidRDefault="00996533" w:rsidP="00996533">
                            <w:pPr>
                              <w:ind w:firstLine="0"/>
                              <w:jc w:val="right"/>
                              <w:rPr>
                                <w:i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51E4B">
                              <w:rPr>
                                <w:b/>
                                <w:i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NÚMEROS</w:t>
                            </w: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  <wps:wsp>
                      <wps:cNvPr id="20" name="Text Box 26"/>
                      <wps:cNvSpPr txBox="1">
                        <a:spLocks/>
                      </wps:cNvSpPr>
                      <wps:spPr bwMode="auto">
                        <a:xfrm>
                          <a:off x="1904" y="15406"/>
                          <a:ext cx="6513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250BC" w14:textId="23DDE267" w:rsidR="00996533" w:rsidRPr="00C923F5" w:rsidRDefault="00996533" w:rsidP="001D2543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ind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923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Vol. </w:t>
                            </w:r>
                            <w:r w:rsidR="009639C9">
                              <w:rPr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="00505655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C923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543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8611D8C" wp14:editId="00B762CC">
                                  <wp:extent cx="115570" cy="115570"/>
                                  <wp:effectExtent l="0" t="0" r="0" b="0"/>
                                  <wp:docPr id="6" name="Imagen 6" descr="BD15061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BD15061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5655">
                              <w:rPr>
                                <w:b/>
                                <w:sz w:val="24"/>
                                <w:szCs w:val="24"/>
                              </w:rPr>
                              <w:t>noviembre</w:t>
                            </w:r>
                            <w:r w:rsidRPr="009E32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23F5">
                              <w:rPr>
                                <w:b/>
                                <w:sz w:val="24"/>
                                <w:szCs w:val="24"/>
                              </w:rPr>
                              <w:t>de 20</w:t>
                            </w:r>
                            <w:r w:rsidR="009639C9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5401252" w14:textId="77777777" w:rsidR="00996533" w:rsidRDefault="00996533" w:rsidP="00996533"/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427B1F" id="Group 24" o:spid="_x0000_s1027" style="position:absolute;margin-left:24.3pt;margin-top:768.3pt;width:429.2pt;height:38.25pt;z-index:251654144;mso-position-vertical-relative:page" coordorigin="1904,15406" coordsize="8584,5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">
              <v:shape id="Text Box 25" o:spid="_x0000_s1028" type="#_x0000_t202" style="position:absolute;left:8568;top:15408;width:1920;height:5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" stroked="f">
                <v:path arrowok="t"/>
                <v:textbox inset=",4.3mm">
                  <w:txbxContent>
                    <w:p w14:paraId="2AD9DB05" w14:textId="77777777" w:rsidR="00996533" w:rsidRPr="00B51E4B" w:rsidRDefault="00996533" w:rsidP="00996533">
                      <w:pPr>
                        <w:ind w:firstLine="0"/>
                        <w:jc w:val="right"/>
                        <w:rPr>
                          <w:i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51E4B">
                        <w:rPr>
                          <w:b/>
                          <w:i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NÚMEROS</w:t>
                      </w:r>
                    </w:p>
                  </w:txbxContent>
                </v:textbox>
              </v:shape>
              <v:shape id="Text Box 26" o:spid="_x0000_s1029" type="#_x0000_t202" style="position:absolute;left:1904;top:15406;width:6513;height:5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" stroked="f">
                <v:path arrowok="t"/>
                <v:textbox inset=",4.3mm">
                  <w:txbxContent>
                    <w:p w14:paraId="50E250BC" w14:textId="23DDE267" w:rsidR="00996533" w:rsidRPr="00C923F5" w:rsidRDefault="00996533" w:rsidP="001D2543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ind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C923F5">
                        <w:rPr>
                          <w:b/>
                          <w:sz w:val="24"/>
                          <w:szCs w:val="24"/>
                        </w:rPr>
                        <w:t xml:space="preserve">Vol. </w:t>
                      </w:r>
                      <w:r w:rsidR="009639C9">
                        <w:rPr>
                          <w:b/>
                          <w:sz w:val="24"/>
                          <w:szCs w:val="24"/>
                        </w:rPr>
                        <w:t>11</w:t>
                      </w:r>
                      <w:r w:rsidR="00505655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C923F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0543C">
                        <w:rPr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8611D8C" wp14:editId="00B762CC">
                            <wp:extent cx="115570" cy="115570"/>
                            <wp:effectExtent l="0" t="0" r="0" b="0"/>
                            <wp:docPr id="6" name="Imagen 6" descr="BD15061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BD15061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05655">
                        <w:rPr>
                          <w:b/>
                          <w:sz w:val="24"/>
                          <w:szCs w:val="24"/>
                        </w:rPr>
                        <w:t>noviembre</w:t>
                      </w:r>
                      <w:r w:rsidRPr="009E320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923F5">
                        <w:rPr>
                          <w:b/>
                          <w:sz w:val="24"/>
                          <w:szCs w:val="24"/>
                        </w:rPr>
                        <w:t>de 20</w:t>
                      </w:r>
                      <w:r w:rsidR="009639C9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  <w:p w14:paraId="15401252" w14:textId="77777777" w:rsidR="00996533" w:rsidRDefault="00996533" w:rsidP="00996533"/>
                  </w:txbxContent>
                </v:textbox>
              </v:shape>
              <w10:wrap type="square" anchory="page"/>
              <w10:anchorlock/>
            </v:group>
          </w:pict>
        </mc:Fallback>
      </mc:AlternateContent>
    </w:r>
  </w:p>
  <w:p w14:paraId="2D0288B9" w14:textId="30E5C346" w:rsidR="00996533" w:rsidRPr="00996533" w:rsidRDefault="00996533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sz w:val="24"/>
        <w:szCs w:val="24"/>
      </w:rPr>
    </w:pPr>
  </w:p>
  <w:p w14:paraId="5543FD71" w14:textId="736C7863" w:rsidR="00996533" w:rsidRPr="00996533" w:rsidRDefault="00996533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right"/>
      <w:rPr>
        <w:rFonts w:eastAsia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C1CC" w14:textId="4BF57F14" w:rsidR="00996533" w:rsidRPr="00996533" w:rsidRDefault="00505655" w:rsidP="00996533">
    <w:pPr>
      <w:spacing w:before="0" w:beforeAutospacing="0" w:after="0" w:afterAutospacing="0"/>
      <w:ind w:firstLine="0"/>
      <w:jc w:val="right"/>
      <w:rPr>
        <w:rFonts w:eastAsia="Times New Roman"/>
        <w:sz w:val="24"/>
        <w:szCs w:val="24"/>
        <w:bdr w:val="single" w:sz="12" w:space="0" w:color="0000FF"/>
        <w:lang w:eastAsia="en-US"/>
      </w:rPr>
    </w:pPr>
    <w:r>
      <w:rPr>
        <w:rFonts w:eastAsia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4B9B579" wp14:editId="4D3E0659">
              <wp:simplePos x="0" y="0"/>
              <wp:positionH relativeFrom="column">
                <wp:posOffset>-240473</wp:posOffset>
              </wp:positionH>
              <wp:positionV relativeFrom="paragraph">
                <wp:posOffset>227358</wp:posOffset>
              </wp:positionV>
              <wp:extent cx="6464411" cy="802391"/>
              <wp:effectExtent l="0" t="0" r="12700" b="10795"/>
              <wp:wrapNone/>
              <wp:docPr id="2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64411" cy="8023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5CB20" w14:textId="77777777" w:rsidR="00505655" w:rsidRDefault="00505655" w:rsidP="00505655">
                          <w:pPr>
                            <w:jc w:val="left"/>
                          </w:pPr>
                          <w:r>
                            <w:t xml:space="preserve">Para logotipo en pie de página par, </w:t>
                          </w:r>
                          <w:r>
                            <w:rPr>
                              <w:lang w:val="es-ES_tradnl"/>
                            </w:rPr>
                            <w:t>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9B57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18.95pt;margin-top:17.9pt;width:509pt;height:6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">
              <v:path arrowok="t"/>
              <v:textbox>
                <w:txbxContent>
                  <w:p w14:paraId="3655CB20" w14:textId="77777777" w:rsidR="00505655" w:rsidRDefault="00505655" w:rsidP="00505655">
                    <w:pPr>
                      <w:jc w:val="left"/>
                    </w:pPr>
                    <w:r>
                      <w:t xml:space="preserve">Para logotipo en pie de página par, </w:t>
                    </w:r>
                    <w:r>
                      <w:rPr>
                        <w:lang w:val="es-ES_tradnl"/>
                      </w:rPr>
                      <w:t>a cumplimentar por el editor</w:t>
                    </w:r>
                  </w:p>
                </w:txbxContent>
              </v:textbox>
            </v:shape>
          </w:pict>
        </mc:Fallback>
      </mc:AlternateContent>
    </w:r>
  </w:p>
  <w:p w14:paraId="0D522EA6" w14:textId="77777777" w:rsidR="00505655" w:rsidRPr="00996533" w:rsidRDefault="00505655" w:rsidP="00505655">
    <w:pPr>
      <w:framePr w:wrap="around" w:vAnchor="text" w:hAnchor="page" w:x="11033" w:y="647"/>
      <w:pBdr>
        <w:left w:val="single" w:sz="12" w:space="5" w:color="auto"/>
      </w:pBd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/>
        <w:sz w:val="24"/>
        <w:szCs w:val="24"/>
        <w:lang w:eastAsia="en-US"/>
      </w:rPr>
    </w:pPr>
    <w:r w:rsidRPr="00996533">
      <w:rPr>
        <w:rFonts w:eastAsia="Times New Roman"/>
        <w:b/>
        <w:sz w:val="24"/>
        <w:szCs w:val="24"/>
        <w:lang w:eastAsia="en-US"/>
      </w:rPr>
      <w:fldChar w:fldCharType="begin"/>
    </w:r>
    <w:r w:rsidRPr="00996533">
      <w:rPr>
        <w:rFonts w:eastAsia="Times New Roman"/>
        <w:b/>
        <w:sz w:val="24"/>
        <w:szCs w:val="24"/>
        <w:lang w:eastAsia="en-US"/>
      </w:rPr>
      <w:instrText xml:space="preserve">PAGE  </w:instrText>
    </w:r>
    <w:r w:rsidRPr="00996533">
      <w:rPr>
        <w:rFonts w:eastAsia="Times New Roman"/>
        <w:b/>
        <w:sz w:val="24"/>
        <w:szCs w:val="24"/>
        <w:lang w:eastAsia="en-US"/>
      </w:rPr>
      <w:fldChar w:fldCharType="separate"/>
    </w:r>
    <w:r>
      <w:rPr>
        <w:rFonts w:eastAsia="Times New Roman"/>
        <w:b/>
        <w:noProof/>
        <w:sz w:val="24"/>
        <w:szCs w:val="24"/>
        <w:lang w:eastAsia="en-US"/>
      </w:rPr>
      <w:t>3</w:t>
    </w:r>
    <w:r w:rsidRPr="00996533">
      <w:rPr>
        <w:rFonts w:eastAsia="Times New Roman"/>
        <w:b/>
        <w:sz w:val="24"/>
        <w:szCs w:val="24"/>
        <w:lang w:eastAsia="en-US"/>
      </w:rPr>
      <w:fldChar w:fldCharType="end"/>
    </w:r>
  </w:p>
  <w:p w14:paraId="74988C1E" w14:textId="4745630B" w:rsidR="00996533" w:rsidRPr="00996533" w:rsidRDefault="00505655" w:rsidP="00505655">
    <w:pPr>
      <w:spacing w:before="0" w:beforeAutospacing="0" w:after="0" w:afterAutospacing="0"/>
      <w:ind w:firstLine="0"/>
      <w:rPr>
        <w:rFonts w:eastAsia="Times New Roman"/>
        <w:sz w:val="24"/>
        <w:szCs w:val="24"/>
        <w:bdr w:val="single" w:sz="12" w:space="0" w:color="0000FF"/>
        <w:lang w:eastAsia="en-US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6EC883" wp14:editId="2B10AEB2">
              <wp:simplePos x="0" y="0"/>
              <wp:positionH relativeFrom="column">
                <wp:posOffset>-102014</wp:posOffset>
              </wp:positionH>
              <wp:positionV relativeFrom="paragraph">
                <wp:posOffset>203007</wp:posOffset>
              </wp:positionV>
              <wp:extent cx="5629910" cy="651510"/>
              <wp:effectExtent l="0" t="0" r="0" b="0"/>
              <wp:wrapSquare wrapText="bothSides"/>
              <wp:docPr id="22" name="Grupo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9910" cy="651510"/>
                        <a:chOff x="0" y="0"/>
                        <a:chExt cx="5630015" cy="651510"/>
                      </a:xfrm>
                    </wpg:grpSpPr>
                    <wps:wsp>
                      <wps:cNvPr id="23" name="Text Box 57"/>
                      <wps:cNvSpPr txBox="1">
                        <a:spLocks/>
                      </wps:cNvSpPr>
                      <wps:spPr bwMode="auto">
                        <a:xfrm>
                          <a:off x="3267986" y="47708"/>
                          <a:ext cx="2362029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4AF99" w14:textId="02118F41" w:rsidR="009639C9" w:rsidRPr="002B0D95" w:rsidRDefault="009639C9" w:rsidP="009639C9">
                            <w:pPr>
                              <w:pStyle w:val="Piedepgina"/>
                              <w:jc w:val="right"/>
                              <w:rPr>
                                <w:b/>
                                <w:noProof/>
                              </w:rPr>
                            </w:pPr>
                            <w:r w:rsidRPr="002B0D95">
                              <w:rPr>
                                <w:b/>
                              </w:rPr>
                              <w:t xml:space="preserve">Vol. </w:t>
                            </w:r>
                            <w:r>
                              <w:rPr>
                                <w:b/>
                              </w:rPr>
                              <w:t>11</w:t>
                            </w:r>
                            <w:r w:rsidR="00505655">
                              <w:rPr>
                                <w:b/>
                              </w:rPr>
                              <w:t>2</w:t>
                            </w:r>
                            <w:r w:rsidRPr="002B0D9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FF145E4" wp14:editId="76131657">
                                  <wp:extent cx="115570" cy="115570"/>
                                  <wp:effectExtent l="0" t="0" r="0" b="0"/>
                                  <wp:docPr id="27" name="Imagen 27" descr="BD15061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D15061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505655">
                              <w:rPr>
                                <w:b/>
                              </w:rPr>
                              <w:t>noviembre</w:t>
                            </w:r>
                            <w:r w:rsidRPr="009E3205">
                              <w:rPr>
                                <w:b/>
                              </w:rPr>
                              <w:t xml:space="preserve"> </w:t>
                            </w:r>
                            <w:r w:rsidRPr="002B0D95">
                              <w:rPr>
                                <w:b/>
                              </w:rPr>
                              <w:t>de 20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  <wpg:grpSp>
                      <wpg:cNvPr id="24" name="Grupo 24"/>
                      <wpg:cNvGrpSpPr/>
                      <wpg:grpSpPr>
                        <a:xfrm>
                          <a:off x="0" y="0"/>
                          <a:ext cx="3617595" cy="651510"/>
                          <a:chOff x="0" y="0"/>
                          <a:chExt cx="3980893" cy="767715"/>
                        </a:xfrm>
                      </wpg:grpSpPr>
                      <wps:wsp>
                        <wps:cNvPr id="25" name="Text Box 48"/>
                        <wps:cNvSpPr txBox="1">
                          <a:spLocks/>
                        </wps:cNvSpPr>
                        <wps:spPr bwMode="auto">
                          <a:xfrm>
                            <a:off x="795130" y="119270"/>
                            <a:ext cx="3185763" cy="46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4CF1A1" w14:textId="77777777" w:rsidR="009639C9" w:rsidRPr="00B35611" w:rsidRDefault="009639C9" w:rsidP="009639C9">
                              <w:pPr>
                                <w:spacing w:before="0" w:beforeAutospacing="0" w:after="0" w:afterAutospacing="0"/>
                                <w:ind w:firstLine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35611">
                                <w:rPr>
                                  <w:b/>
                                  <w:sz w:val="20"/>
                                  <w:szCs w:val="20"/>
                                </w:rPr>
                                <w:t>Sociedad Canaria de Profesorado de Matemáticas</w:t>
                              </w:r>
                            </w:p>
                            <w:p w14:paraId="03DE883B" w14:textId="77777777" w:rsidR="009639C9" w:rsidRPr="00FA2DFF" w:rsidRDefault="009639C9" w:rsidP="009639C9">
                              <w:pPr>
                                <w:spacing w:before="0" w:beforeAutospacing="0" w:after="0" w:afterAutospacing="0"/>
                                <w:ind w:firstLine="0"/>
                                <w:jc w:val="center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 w:rsidRPr="00FA2DFF">
                                <w:rPr>
                                  <w:b/>
                                  <w:i/>
                                  <w:sz w:val="21"/>
                                  <w:szCs w:val="21"/>
                                </w:rPr>
                                <w:t>Luis Balbuena Castellano</w:t>
                              </w:r>
                            </w:p>
                          </w:txbxContent>
                        </wps:txbx>
                        <wps:bodyPr rot="0" vert="horz" wrap="square" lIns="9000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n 26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76771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6EC883" id="Grupo 22" o:spid="_x0000_s1031" style="position:absolute;left:0;text-align:left;margin-left:-8.05pt;margin-top:16pt;width:443.3pt;height:51.3pt;z-index:251660288;mso-width-relative:margin;mso-height-relative:margin" coordsize="56300,65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">
              <v:shape id="Text Box 57" o:spid="_x0000_s1032" type="#_x0000_t202" style="position:absolute;left:32679;top:477;width:23621;height:4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" filled="f" stroked="f">
                <v:textbox inset=",4.3mm">
                  <w:txbxContent>
                    <w:p w14:paraId="33A4AF99" w14:textId="02118F41" w:rsidR="009639C9" w:rsidRPr="002B0D95" w:rsidRDefault="009639C9" w:rsidP="009639C9">
                      <w:pPr>
                        <w:pStyle w:val="Piedepgina"/>
                        <w:jc w:val="right"/>
                        <w:rPr>
                          <w:b/>
                          <w:noProof/>
                        </w:rPr>
                      </w:pPr>
                      <w:r w:rsidRPr="002B0D95">
                        <w:rPr>
                          <w:b/>
                        </w:rPr>
                        <w:t xml:space="preserve">Vol. </w:t>
                      </w:r>
                      <w:r>
                        <w:rPr>
                          <w:b/>
                        </w:rPr>
                        <w:t>11</w:t>
                      </w:r>
                      <w:r w:rsidR="00505655">
                        <w:rPr>
                          <w:b/>
                        </w:rPr>
                        <w:t>2</w:t>
                      </w:r>
                      <w:r w:rsidRPr="002B0D9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FF145E4" wp14:editId="76131657">
                            <wp:extent cx="115570" cy="115570"/>
                            <wp:effectExtent l="0" t="0" r="0" b="0"/>
                            <wp:docPr id="27" name="Imagen 27" descr="BD15061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D15061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505655">
                        <w:rPr>
                          <w:b/>
                        </w:rPr>
                        <w:t>noviembre</w:t>
                      </w:r>
                      <w:r w:rsidRPr="009E3205">
                        <w:rPr>
                          <w:b/>
                        </w:rPr>
                        <w:t xml:space="preserve"> </w:t>
                      </w:r>
                      <w:r w:rsidRPr="002B0D95">
                        <w:rPr>
                          <w:b/>
                        </w:rPr>
                        <w:t>de 20</w:t>
                      </w:r>
                      <w:r>
                        <w:rPr>
                          <w:b/>
                        </w:rPr>
                        <w:t>22</w:t>
                      </w:r>
                    </w:p>
                  </w:txbxContent>
                </v:textbox>
              </v:shape>
              <v:group id="Grupo 24" o:spid="_x0000_s1033" style="position:absolute;width:36175;height:6515" coordsize="39808,7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<v:shape id="Text Box 48" o:spid="_x0000_s1034" type="#_x0000_t202" style="position:absolute;left:7951;top:1192;width:31857;height:4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" filled="f" stroked="f">
                  <v:textbox inset="2.5mm">
                    <w:txbxContent>
                      <w:p w14:paraId="554CF1A1" w14:textId="77777777" w:rsidR="009639C9" w:rsidRPr="00B35611" w:rsidRDefault="009639C9" w:rsidP="009639C9">
                        <w:pPr>
                          <w:spacing w:before="0" w:beforeAutospacing="0" w:after="0" w:afterAutospacing="0"/>
                          <w:ind w:firstLine="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35611">
                          <w:rPr>
                            <w:b/>
                            <w:sz w:val="20"/>
                            <w:szCs w:val="20"/>
                          </w:rPr>
                          <w:t>Sociedad Canaria de Profesorado de Matemáticas</w:t>
                        </w:r>
                      </w:p>
                      <w:p w14:paraId="03DE883B" w14:textId="77777777" w:rsidR="009639C9" w:rsidRPr="00FA2DFF" w:rsidRDefault="009639C9" w:rsidP="009639C9">
                        <w:pPr>
                          <w:spacing w:before="0" w:beforeAutospacing="0" w:after="0" w:afterAutospacing="0"/>
                          <w:ind w:firstLine="0"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 w:rsidRPr="00FA2DFF">
                          <w:rPr>
                            <w:b/>
                            <w:i/>
                            <w:sz w:val="21"/>
                            <w:szCs w:val="21"/>
                          </w:rPr>
                          <w:t>Luis Balbuena Castellano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6" o:spid="_x0000_s1035" type="#_x0000_t75" alt="Logotipo&#10;&#10;Descripción generada automáticamente" style="position:absolute;width:7473;height:76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">
                  <v:imagedata r:id="rId3" o:title="Logotipo&#10;&#10;Descripción generada automáticamente"/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A5FB" w14:textId="1154BA51" w:rsidR="007D7127" w:rsidRPr="007D7127" w:rsidRDefault="00505655" w:rsidP="007D7127">
    <w:pPr>
      <w:tabs>
        <w:tab w:val="right" w:pos="-2040"/>
      </w:tabs>
      <w:spacing w:before="0" w:beforeAutospacing="0" w:after="0" w:afterAutospacing="0"/>
      <w:ind w:firstLine="0"/>
      <w:jc w:val="left"/>
      <w:rPr>
        <w:rFonts w:eastAsia="Times New Roman"/>
        <w:lang w:eastAsia="en-US"/>
      </w:rPr>
    </w:pPr>
    <w:r>
      <w:rPr>
        <w:rFonts w:eastAsia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7C5D82" wp14:editId="02351CE0">
              <wp:simplePos x="0" y="0"/>
              <wp:positionH relativeFrom="column">
                <wp:posOffset>-25400</wp:posOffset>
              </wp:positionH>
              <wp:positionV relativeFrom="paragraph">
                <wp:posOffset>-65791</wp:posOffset>
              </wp:positionV>
              <wp:extent cx="6074410" cy="802391"/>
              <wp:effectExtent l="0" t="0" r="0" b="0"/>
              <wp:wrapNone/>
              <wp:docPr id="3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74410" cy="8023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FD0A9" w14:textId="77777777" w:rsidR="00505655" w:rsidRDefault="00505655" w:rsidP="00505655">
                          <w:pPr>
                            <w:jc w:val="left"/>
                          </w:pPr>
                          <w:r>
                            <w:t xml:space="preserve">Para logotipo en pie de página par, </w:t>
                          </w:r>
                          <w:r>
                            <w:rPr>
                              <w:lang w:val="es-ES_tradnl"/>
                            </w:rPr>
                            <w:t>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C5D82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2pt;margin-top:-5.2pt;width:478.3pt;height:6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">
              <v:path arrowok="t"/>
              <v:textbox>
                <w:txbxContent>
                  <w:p w14:paraId="5CDFD0A9" w14:textId="77777777" w:rsidR="00505655" w:rsidRDefault="00505655" w:rsidP="00505655">
                    <w:pPr>
                      <w:jc w:val="left"/>
                    </w:pPr>
                    <w:r>
                      <w:t xml:space="preserve">Para logotipo en pie de página par, </w:t>
                    </w:r>
                    <w:r>
                      <w:rPr>
                        <w:lang w:val="es-ES_tradnl"/>
                      </w:rPr>
                      <w:t>a cumplimentar por el editor</w:t>
                    </w:r>
                  </w:p>
                </w:txbxContent>
              </v:textbox>
            </v:shape>
          </w:pict>
        </mc:Fallback>
      </mc:AlternateContent>
    </w:r>
    <w:r w:rsidR="009639C9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F2B3392" wp14:editId="7C494DEF">
              <wp:simplePos x="0" y="0"/>
              <wp:positionH relativeFrom="column">
                <wp:posOffset>808990</wp:posOffset>
              </wp:positionH>
              <wp:positionV relativeFrom="paragraph">
                <wp:posOffset>-66481</wp:posOffset>
              </wp:positionV>
              <wp:extent cx="4229735" cy="767715"/>
              <wp:effectExtent l="0" t="0" r="0" b="0"/>
              <wp:wrapSquare wrapText="bothSides"/>
              <wp:docPr id="30" name="Grupo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9735" cy="767715"/>
                        <a:chOff x="0" y="0"/>
                        <a:chExt cx="4039514" cy="767715"/>
                      </a:xfrm>
                    </wpg:grpSpPr>
                    <wps:wsp>
                      <wps:cNvPr id="31" name="Text Box 48"/>
                      <wps:cNvSpPr txBox="1">
                        <a:spLocks/>
                      </wps:cNvSpPr>
                      <wps:spPr bwMode="auto">
                        <a:xfrm>
                          <a:off x="795108" y="119270"/>
                          <a:ext cx="3244406" cy="468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B3404" w14:textId="77777777" w:rsidR="009639C9" w:rsidRPr="00FA2DFF" w:rsidRDefault="009639C9" w:rsidP="009639C9">
                            <w:pPr>
                              <w:spacing w:before="0" w:beforeAutospacing="0" w:after="0" w:afterAutospacing="0"/>
                              <w:ind w:firstLine="0"/>
                              <w:rPr>
                                <w:b/>
                              </w:rPr>
                            </w:pPr>
                            <w:r w:rsidRPr="00FA2DFF">
                              <w:rPr>
                                <w:b/>
                              </w:rPr>
                              <w:t>Sociedad Canaria de Profesorado de Matemáticas</w:t>
                            </w:r>
                          </w:p>
                          <w:p w14:paraId="2BA72E4F" w14:textId="77777777" w:rsidR="009639C9" w:rsidRPr="00FA2DFF" w:rsidRDefault="009639C9" w:rsidP="009639C9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FA2DFF">
                              <w:rPr>
                                <w:b/>
                                <w:i/>
                              </w:rPr>
                              <w:t>Luis Balbuena Castellano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Imagen 32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395" cy="7677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2B3392" id="Grupo 30" o:spid="_x0000_s1039" style="position:absolute;margin-left:63.7pt;margin-top:-5.25pt;width:333.05pt;height:60.45pt;z-index:251658752;mso-position-horizontal-relative:text;mso-position-vertical-relative:text;mso-width-relative:margin;mso-height-relative:margin" coordsize="40395,76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">
              <v:shape id="Text Box 48" o:spid="_x0000_s1040" type="#_x0000_t202" style="position:absolute;left:7951;top:1192;width:32444;height:4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" filled="f" stroked="f">
                <v:textbox inset="2.5mm">
                  <w:txbxContent>
                    <w:p w14:paraId="211B3404" w14:textId="77777777" w:rsidR="009639C9" w:rsidRPr="00FA2DFF" w:rsidRDefault="009639C9" w:rsidP="009639C9">
                      <w:pPr>
                        <w:spacing w:before="0" w:beforeAutospacing="0" w:after="0" w:afterAutospacing="0"/>
                        <w:ind w:firstLine="0"/>
                        <w:rPr>
                          <w:b/>
                        </w:rPr>
                      </w:pPr>
                      <w:r w:rsidRPr="00FA2DFF">
                        <w:rPr>
                          <w:b/>
                        </w:rPr>
                        <w:t>Sociedad Canaria de Profesorado de Matemáticas</w:t>
                      </w:r>
                    </w:p>
                    <w:p w14:paraId="2BA72E4F" w14:textId="77777777" w:rsidR="009639C9" w:rsidRPr="00FA2DFF" w:rsidRDefault="009639C9" w:rsidP="009639C9">
                      <w:pPr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FA2DFF">
                        <w:rPr>
                          <w:b/>
                          <w:i/>
                        </w:rPr>
                        <w:t>Luis Balbuena Castellano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2" o:spid="_x0000_s1041" type="#_x0000_t75" alt="Logotipo&#10;&#10;Descripción generada automáticamente" style="position:absolute;width:7473;height:76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">
                <v:imagedata r:id="rId2" o:title="Logotipo&#10;&#10;Descripción generada automáticamente"/>
              </v:shape>
              <w10:wrap type="square"/>
            </v:group>
          </w:pict>
        </mc:Fallback>
      </mc:AlternateContent>
    </w:r>
  </w:p>
  <w:p w14:paraId="246E8133" w14:textId="77A25F01" w:rsidR="009C1944" w:rsidRPr="007D7127" w:rsidRDefault="009C1944" w:rsidP="007D7127">
    <w:pPr>
      <w:tabs>
        <w:tab w:val="right" w:pos="-2040"/>
      </w:tabs>
      <w:spacing w:before="0" w:beforeAutospacing="0" w:after="0" w:afterAutospacing="0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4F2A" w14:textId="77777777" w:rsidR="001B63B6" w:rsidRDefault="001B63B6" w:rsidP="00151F98">
      <w:pPr>
        <w:spacing w:before="0" w:after="0"/>
      </w:pPr>
      <w:r>
        <w:separator/>
      </w:r>
    </w:p>
  </w:footnote>
  <w:footnote w:type="continuationSeparator" w:id="0">
    <w:p w14:paraId="6B456F4D" w14:textId="77777777" w:rsidR="001B63B6" w:rsidRDefault="001B63B6" w:rsidP="00151F9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0957" w14:textId="77777777" w:rsidR="007D7127" w:rsidRPr="008509C3" w:rsidRDefault="00D60152" w:rsidP="007D7127">
    <w:pPr>
      <w:spacing w:before="0" w:beforeAutospacing="0" w:after="0" w:afterAutospacing="0"/>
      <w:ind w:firstLine="0"/>
      <w:rPr>
        <w:rFonts w:eastAsia="Times New Roman"/>
        <w:b/>
        <w:color w:val="005C5A"/>
        <w:lang w:eastAsia="en-US"/>
      </w:rPr>
    </w:pPr>
    <w:r>
      <w:rPr>
        <w:rFonts w:eastAsia="Times New Roman"/>
        <w:b/>
        <w:color w:val="005C5A"/>
        <w:lang w:eastAsia="en-US"/>
      </w:rPr>
      <w:t>Título del artículo, negrita, tamaño 11</w:t>
    </w:r>
  </w:p>
  <w:p w14:paraId="58B5169C" w14:textId="77777777" w:rsidR="007D7127" w:rsidRPr="008509C3" w:rsidRDefault="00D60152" w:rsidP="008509C3">
    <w:pPr>
      <w:pBdr>
        <w:bottom w:val="single" w:sz="2" w:space="1" w:color="005C5A"/>
      </w:pBdr>
      <w:spacing w:before="0" w:beforeAutospacing="0" w:after="0" w:afterAutospacing="0"/>
      <w:ind w:firstLine="0"/>
      <w:jc w:val="left"/>
      <w:rPr>
        <w:rFonts w:eastAsia="Times New Roman"/>
        <w:color w:val="005C5A"/>
        <w:sz w:val="20"/>
        <w:szCs w:val="20"/>
        <w:lang w:eastAsia="en-US"/>
      </w:rPr>
    </w:pPr>
    <w:r>
      <w:rPr>
        <w:rFonts w:eastAsia="Times New Roman"/>
        <w:color w:val="005C5A"/>
        <w:sz w:val="20"/>
        <w:szCs w:val="20"/>
        <w:lang w:val="es-ES_tradnl" w:eastAsia="en-US"/>
      </w:rPr>
      <w:t xml:space="preserve">Inicial del nombre. </w:t>
    </w:r>
    <w:r w:rsidRPr="008509C3">
      <w:rPr>
        <w:rFonts w:eastAsia="Times New Roman"/>
        <w:color w:val="005C5A"/>
        <w:sz w:val="20"/>
        <w:szCs w:val="20"/>
        <w:lang w:val="es-ES_tradnl" w:eastAsia="en-US"/>
      </w:rPr>
      <w:t>A</w:t>
    </w:r>
    <w:r>
      <w:rPr>
        <w:rFonts w:eastAsia="Times New Roman"/>
        <w:color w:val="005C5A"/>
        <w:sz w:val="20"/>
        <w:szCs w:val="20"/>
        <w:lang w:val="es-ES_tradnl" w:eastAsia="en-US"/>
      </w:rPr>
      <w:t>pellidos (tamaño 10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,</w:t>
    </w:r>
    <w:r>
      <w:rPr>
        <w:rFonts w:eastAsia="Times New Roman"/>
        <w:color w:val="005C5A"/>
        <w:sz w:val="20"/>
        <w:szCs w:val="20"/>
        <w:lang w:val="es-ES_tradnl" w:eastAsia="en-US"/>
      </w:rPr>
      <w:t xml:space="preserve"> color RGB 0,92,90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)</w:t>
    </w:r>
  </w:p>
  <w:p w14:paraId="36314DDE" w14:textId="77777777" w:rsidR="007D7127" w:rsidRPr="008509C3" w:rsidRDefault="007D7127" w:rsidP="007D7127">
    <w:pPr>
      <w:spacing w:before="0" w:beforeAutospacing="0" w:after="0" w:afterAutospacing="0"/>
      <w:ind w:firstLine="0"/>
      <w:jc w:val="left"/>
      <w:rPr>
        <w:rFonts w:eastAsia="Times New Roman"/>
        <w:color w:val="005C5A"/>
        <w:lang w:eastAsia="en-US"/>
      </w:rPr>
    </w:pPr>
  </w:p>
  <w:p w14:paraId="1C850668" w14:textId="77777777" w:rsidR="007D7127" w:rsidRPr="008509C3" w:rsidRDefault="007D7127" w:rsidP="007D7127">
    <w:pPr>
      <w:spacing w:before="0" w:beforeAutospacing="0" w:after="0" w:afterAutospacing="0"/>
      <w:ind w:firstLine="0"/>
      <w:jc w:val="left"/>
      <w:rPr>
        <w:rFonts w:eastAsia="Times New Roman"/>
        <w:color w:val="005C5A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7F7F3" w14:textId="77777777" w:rsidR="001D55E4" w:rsidRPr="008509C3" w:rsidRDefault="001D55E4" w:rsidP="001D55E4">
    <w:pPr>
      <w:spacing w:before="0" w:beforeAutospacing="0" w:after="0" w:afterAutospacing="0"/>
      <w:ind w:firstLine="0"/>
      <w:jc w:val="right"/>
      <w:rPr>
        <w:rFonts w:eastAsia="Times New Roman"/>
        <w:b/>
        <w:color w:val="005C5A"/>
        <w:lang w:eastAsia="en-US"/>
      </w:rPr>
    </w:pPr>
    <w:r>
      <w:rPr>
        <w:rFonts w:eastAsia="Times New Roman"/>
        <w:b/>
        <w:color w:val="005C5A"/>
        <w:lang w:eastAsia="en-US"/>
      </w:rPr>
      <w:t>Título del artículo, negrita, tamaño 11</w:t>
    </w:r>
  </w:p>
  <w:p w14:paraId="272FEAD0" w14:textId="77777777" w:rsidR="00996533" w:rsidRPr="008509C3" w:rsidRDefault="001D55E4" w:rsidP="001D55E4">
    <w:pPr>
      <w:pBdr>
        <w:bottom w:val="single" w:sz="2" w:space="1" w:color="005C5A"/>
      </w:pBdr>
      <w:spacing w:before="0" w:beforeAutospacing="0" w:after="0" w:afterAutospacing="0"/>
      <w:ind w:firstLine="0"/>
      <w:jc w:val="right"/>
      <w:rPr>
        <w:rFonts w:eastAsia="Times New Roman"/>
        <w:color w:val="005C5A"/>
        <w:sz w:val="20"/>
        <w:szCs w:val="20"/>
        <w:lang w:eastAsia="en-US"/>
      </w:rPr>
    </w:pPr>
    <w:r>
      <w:rPr>
        <w:rFonts w:eastAsia="Times New Roman"/>
        <w:color w:val="005C5A"/>
        <w:sz w:val="20"/>
        <w:szCs w:val="20"/>
        <w:lang w:val="es-ES_tradnl" w:eastAsia="en-US"/>
      </w:rPr>
      <w:t xml:space="preserve">Inicial del nombre. </w:t>
    </w:r>
    <w:r w:rsidRPr="008509C3">
      <w:rPr>
        <w:rFonts w:eastAsia="Times New Roman"/>
        <w:color w:val="005C5A"/>
        <w:sz w:val="20"/>
        <w:szCs w:val="20"/>
        <w:lang w:val="es-ES_tradnl" w:eastAsia="en-US"/>
      </w:rPr>
      <w:t>A</w:t>
    </w:r>
    <w:r>
      <w:rPr>
        <w:rFonts w:eastAsia="Times New Roman"/>
        <w:color w:val="005C5A"/>
        <w:sz w:val="20"/>
        <w:szCs w:val="20"/>
        <w:lang w:val="es-ES_tradnl" w:eastAsia="en-US"/>
      </w:rPr>
      <w:t>pellidos (tamaño 10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,</w:t>
    </w:r>
    <w:r>
      <w:rPr>
        <w:rFonts w:eastAsia="Times New Roman"/>
        <w:color w:val="005C5A"/>
        <w:sz w:val="20"/>
        <w:szCs w:val="20"/>
        <w:lang w:val="es-ES_tradnl" w:eastAsia="en-US"/>
      </w:rPr>
      <w:t xml:space="preserve"> color RGB 0,92,90</w:t>
    </w:r>
    <w:r w:rsidR="00B96576">
      <w:rPr>
        <w:rFonts w:eastAsia="Times New Roman"/>
        <w:color w:val="005C5A"/>
        <w:sz w:val="20"/>
        <w:szCs w:val="20"/>
        <w:lang w:val="es-ES_tradnl" w:eastAsia="en-US"/>
      </w:rPr>
      <w:t>)</w:t>
    </w:r>
  </w:p>
  <w:p w14:paraId="744FF69D" w14:textId="77777777" w:rsidR="00996533" w:rsidRPr="008509C3" w:rsidRDefault="00996533" w:rsidP="00996533">
    <w:pP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Cs/>
        <w:iCs/>
        <w:color w:val="005C5A"/>
        <w:lang w:eastAsia="en-US"/>
      </w:rPr>
    </w:pPr>
  </w:p>
  <w:p w14:paraId="3AB4E90F" w14:textId="77777777" w:rsidR="00996533" w:rsidRPr="00996533" w:rsidRDefault="00996533" w:rsidP="00996533">
    <w:pPr>
      <w:tabs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bCs/>
        <w:iCs/>
        <w:color w:val="008080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C317" w14:textId="57EB9DA8" w:rsidR="001D55E4" w:rsidRDefault="00505655" w:rsidP="001D55E4">
    <w:pPr>
      <w:pStyle w:val="Encabezado"/>
      <w:tabs>
        <w:tab w:val="clear" w:pos="4252"/>
        <w:tab w:val="clear" w:pos="8504"/>
        <w:tab w:val="right" w:pos="9070"/>
      </w:tabs>
      <w:spacing w:before="0" w:beforeAutospacing="0" w:after="0" w:afterAutospacing="0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438031" wp14:editId="51D7726B">
              <wp:simplePos x="0" y="0"/>
              <wp:positionH relativeFrom="column">
                <wp:posOffset>-81446</wp:posOffset>
              </wp:positionH>
              <wp:positionV relativeFrom="paragraph">
                <wp:posOffset>-86139</wp:posOffset>
              </wp:positionV>
              <wp:extent cx="5410200" cy="1073785"/>
              <wp:effectExtent l="0" t="0" r="0" b="5715"/>
              <wp:wrapNone/>
              <wp:docPr id="1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10200" cy="1073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DD6E4" w14:textId="77777777" w:rsidR="001D55E4" w:rsidRPr="00B96576" w:rsidRDefault="00B96576">
                          <w:pPr>
                            <w:rPr>
                              <w:lang w:val="es-ES_tradnl"/>
                            </w:rPr>
                          </w:pPr>
                          <w:r>
                            <w:rPr>
                              <w:lang w:val="es-ES_tradnl"/>
                            </w:rPr>
                            <w:t>Para encabezado, a cumplimentar por el editor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38031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6" type="#_x0000_t202" style="position:absolute;left:0;text-align:left;margin-left:-6.4pt;margin-top:-6.8pt;width:426pt;height:8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">
              <v:path arrowok="t"/>
              <v:textbox>
                <w:txbxContent>
                  <w:p w14:paraId="455DD6E4" w14:textId="77777777" w:rsidR="001D55E4" w:rsidRPr="00B96576" w:rsidRDefault="00B96576">
                    <w:pPr>
                      <w:rPr>
                        <w:lang w:val="es-ES_tradnl"/>
                      </w:rPr>
                    </w:pPr>
                    <w:r>
                      <w:rPr>
                        <w:lang w:val="es-ES_tradnl"/>
                      </w:rPr>
                      <w:t>Para encabezado, a cumplimentar por el editor</w:t>
                    </w:r>
                  </w:p>
                </w:txbxContent>
              </v:textbox>
            </v:shape>
          </w:pict>
        </mc:Fallback>
      </mc:AlternateContent>
    </w:r>
    <w:r w:rsidR="0020543C">
      <w:rPr>
        <w:noProof/>
      </w:rPr>
      <w:drawing>
        <wp:inline distT="0" distB="0" distL="0" distR="0" wp14:anchorId="27C2BA79" wp14:editId="1DB8944B">
          <wp:extent cx="1870710" cy="525780"/>
          <wp:effectExtent l="19050" t="0" r="0" b="0"/>
          <wp:docPr id="3" name="Imagen 3" descr="Cabec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bec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71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C5138A" w14:textId="24B53CD6" w:rsidR="00151F98" w:rsidRPr="00F7275B" w:rsidRDefault="009639C9" w:rsidP="001D55E4">
    <w:pPr>
      <w:pStyle w:val="Encabezado"/>
      <w:tabs>
        <w:tab w:val="clear" w:pos="4252"/>
        <w:tab w:val="clear" w:pos="8504"/>
        <w:tab w:val="right" w:pos="9070"/>
      </w:tabs>
      <w:spacing w:before="0" w:beforeAutospacing="0" w:after="0" w:afterAutospacing="0"/>
      <w:ind w:firstLine="0"/>
    </w:pPr>
    <w:r>
      <w:rPr>
        <w:noProof/>
      </w:rPr>
      <mc:AlternateContent>
        <mc:Choice Requires="wps">
          <w:drawing>
            <wp:inline distT="0" distB="0" distL="0" distR="0" wp14:anchorId="4C6C64BE" wp14:editId="7561ADE7">
              <wp:extent cx="3220085" cy="542290"/>
              <wp:effectExtent l="0" t="0" r="0" b="0"/>
              <wp:docPr id="10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2008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97BD4" w14:textId="77777777" w:rsidR="00473130" w:rsidRDefault="00000000" w:rsidP="00CB4C13">
                          <w:pPr>
                            <w:spacing w:before="0" w:beforeAutospacing="0" w:after="20" w:afterAutospacing="0"/>
                            <w:ind w:firstLine="0"/>
                            <w:jc w:val="left"/>
                            <w:rPr>
                              <w:b/>
                              <w:color w:val="005C5A"/>
                              <w:sz w:val="18"/>
                              <w:szCs w:val="18"/>
                              <w:lang w:val="es-ES_tradnl"/>
                            </w:rPr>
                          </w:pPr>
                          <w:hyperlink r:id="rId2" w:history="1">
                            <w:r w:rsidR="00151F98" w:rsidRPr="00151F98">
                              <w:rPr>
                                <w:rStyle w:val="Hipervnculo"/>
                                <w:b/>
                                <w:color w:val="005C5A"/>
                                <w:sz w:val="18"/>
                                <w:szCs w:val="18"/>
                                <w:u w:val="none"/>
                                <w:lang w:val="es-ES_tradnl"/>
                              </w:rPr>
                              <w:t>http://www.sinewton.org/numeros</w:t>
                            </w:r>
                          </w:hyperlink>
                        </w:p>
                        <w:p w14:paraId="58B059B1" w14:textId="77777777" w:rsidR="00473130" w:rsidRDefault="00151F98" w:rsidP="00473130">
                          <w:pPr>
                            <w:spacing w:before="0" w:beforeAutospacing="0" w:after="0" w:afterAutospacing="0"/>
                            <w:ind w:firstLine="0"/>
                            <w:jc w:val="left"/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ISSN: 1887-1984</w:t>
                          </w:r>
                        </w:p>
                        <w:p w14:paraId="006DC7CD" w14:textId="65E582E3" w:rsidR="00151F98" w:rsidRPr="00151F98" w:rsidRDefault="00151F98" w:rsidP="00473130">
                          <w:pPr>
                            <w:spacing w:before="0" w:beforeAutospacing="0" w:after="0" w:afterAutospacing="0"/>
                            <w:ind w:firstLine="0"/>
                            <w:jc w:val="left"/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Volumen </w:t>
                          </w:r>
                          <w:r w:rsidR="00505655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112</w:t>
                          </w: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, </w:t>
                          </w:r>
                          <w:r w:rsidR="00505655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noviembre</w:t>
                          </w: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 de 20</w:t>
                          </w:r>
                          <w:r w:rsidR="00505655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2</w:t>
                          </w:r>
                          <w:r w:rsidRPr="00151F98"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 xml:space="preserve">2, páginas </w:t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instrText xml:space="preserve"> PAGE   \* MERGEFORMAT </w:instrText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fldChar w:fldCharType="separate"/>
                          </w:r>
                          <w:r w:rsidR="0020543C">
                            <w:rPr>
                              <w:b/>
                              <w:noProof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1</w:t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5C5A"/>
                              <w:sz w:val="20"/>
                              <w:szCs w:val="20"/>
                              <w:lang w:val="es-ES_tradnl"/>
                            </w:rPr>
                            <w:t>-</w:t>
                          </w:r>
                          <w:fldSimple w:instr=" PAGEREF  últimapágina  \* MERGEFORMAT ">
                            <w:r w:rsidR="00505655" w:rsidRPr="00505655">
                              <w:rPr>
                                <w:b/>
                                <w:noProof/>
                                <w:color w:val="005C5A"/>
                                <w:sz w:val="20"/>
                                <w:szCs w:val="20"/>
                                <w:lang w:val="es-ES_tradnl"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square" lIns="54000" tIns="0" rIns="5400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4C6C64BE" id="Text Box 42" o:spid="_x0000_s1037" type="#_x0000_t202" style="width:253.5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" stroked="f">
              <v:path arrowok="t"/>
              <v:textbox inset="1.5mm,0,1.5mm">
                <w:txbxContent>
                  <w:p w14:paraId="5C197BD4" w14:textId="77777777" w:rsidR="00473130" w:rsidRDefault="00000000" w:rsidP="00CB4C13">
                    <w:pPr>
                      <w:spacing w:before="0" w:beforeAutospacing="0" w:after="20" w:afterAutospacing="0"/>
                      <w:ind w:firstLine="0"/>
                      <w:jc w:val="left"/>
                      <w:rPr>
                        <w:b/>
                        <w:color w:val="005C5A"/>
                        <w:sz w:val="18"/>
                        <w:szCs w:val="18"/>
                        <w:lang w:val="es-ES_tradnl"/>
                      </w:rPr>
                    </w:pPr>
                    <w:hyperlink r:id="rId3" w:history="1">
                      <w:r w:rsidR="00151F98" w:rsidRPr="00151F98">
                        <w:rPr>
                          <w:rStyle w:val="Hipervnculo"/>
                          <w:b/>
                          <w:color w:val="005C5A"/>
                          <w:sz w:val="18"/>
                          <w:szCs w:val="18"/>
                          <w:u w:val="none"/>
                          <w:lang w:val="es-ES_tradnl"/>
                        </w:rPr>
                        <w:t>http://www.sinewton.org/numeros</w:t>
                      </w:r>
                    </w:hyperlink>
                  </w:p>
                  <w:p w14:paraId="58B059B1" w14:textId="77777777" w:rsidR="00473130" w:rsidRDefault="00151F98" w:rsidP="00473130">
                    <w:pPr>
                      <w:spacing w:before="0" w:beforeAutospacing="0" w:after="0" w:afterAutospacing="0"/>
                      <w:ind w:firstLine="0"/>
                      <w:jc w:val="left"/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</w:pP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ISSN: 1887-1984</w:t>
                    </w:r>
                  </w:p>
                  <w:p w14:paraId="006DC7CD" w14:textId="65E582E3" w:rsidR="00151F98" w:rsidRPr="00151F98" w:rsidRDefault="00151F98" w:rsidP="00473130">
                    <w:pPr>
                      <w:spacing w:before="0" w:beforeAutospacing="0" w:after="0" w:afterAutospacing="0"/>
                      <w:ind w:firstLine="0"/>
                      <w:jc w:val="left"/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</w:pP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Volumen </w:t>
                    </w:r>
                    <w:r w:rsidR="00505655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112</w:t>
                    </w: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, </w:t>
                    </w:r>
                    <w:r w:rsidR="00505655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noviembre</w:t>
                    </w: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 de 20</w:t>
                    </w:r>
                    <w:r w:rsidR="00505655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2</w:t>
                    </w:r>
                    <w:r w:rsidRPr="00151F98"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 xml:space="preserve">2, páginas </w:t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fldChar w:fldCharType="begin"/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instrText xml:space="preserve"> PAGE   \* MERGEFORMAT </w:instrText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fldChar w:fldCharType="separate"/>
                    </w:r>
                    <w:r w:rsidR="0020543C">
                      <w:rPr>
                        <w:b/>
                        <w:noProof/>
                        <w:color w:val="005C5A"/>
                        <w:sz w:val="20"/>
                        <w:szCs w:val="20"/>
                        <w:lang w:val="es-ES_tradnl"/>
                      </w:rPr>
                      <w:t>1</w:t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fldChar w:fldCharType="end"/>
                    </w:r>
                    <w:r>
                      <w:rPr>
                        <w:b/>
                        <w:color w:val="005C5A"/>
                        <w:sz w:val="20"/>
                        <w:szCs w:val="20"/>
                        <w:lang w:val="es-ES_tradnl"/>
                      </w:rPr>
                      <w:t>-</w:t>
                    </w:r>
                    <w:fldSimple w:instr=" PAGEREF  últimapágina  \* MERGEFORMAT ">
                      <w:r w:rsidR="00505655" w:rsidRPr="00505655">
                        <w:rPr>
                          <w:b/>
                          <w:noProof/>
                          <w:color w:val="005C5A"/>
                          <w:sz w:val="20"/>
                          <w:szCs w:val="20"/>
                          <w:lang w:val="es-ES_tradnl"/>
                        </w:rPr>
                        <w:t>4</w:t>
                      </w:r>
                    </w:fldSimple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3F6E"/>
    <w:multiLevelType w:val="hybridMultilevel"/>
    <w:tmpl w:val="298EA66E"/>
    <w:lvl w:ilvl="0" w:tplc="651442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sz w:val="22"/>
        <w:szCs w:val="22"/>
        <w:effect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4EB3489"/>
    <w:multiLevelType w:val="hybridMultilevel"/>
    <w:tmpl w:val="4EF4521C"/>
    <w:lvl w:ilvl="0" w:tplc="080A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5113919"/>
    <w:multiLevelType w:val="hybridMultilevel"/>
    <w:tmpl w:val="713C66EE"/>
    <w:lvl w:ilvl="0" w:tplc="C298E6D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3131A39"/>
    <w:multiLevelType w:val="hybridMultilevel"/>
    <w:tmpl w:val="66A4005C"/>
    <w:lvl w:ilvl="0" w:tplc="FF2CEB64">
      <w:start w:val="1"/>
      <w:numFmt w:val="decimal"/>
      <w:lvlText w:val="%1."/>
      <w:lvlJc w:val="left"/>
      <w:pPr>
        <w:tabs>
          <w:tab w:val="num" w:pos="1276"/>
        </w:tabs>
        <w:ind w:left="1276" w:hanging="284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3FF84414"/>
    <w:multiLevelType w:val="hybridMultilevel"/>
    <w:tmpl w:val="10B8DEA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4D15C0"/>
    <w:multiLevelType w:val="hybridMultilevel"/>
    <w:tmpl w:val="FC98E660"/>
    <w:lvl w:ilvl="0" w:tplc="65D4F94A">
      <w:start w:val="1"/>
      <w:numFmt w:val="bullet"/>
      <w:lvlText w:val=""/>
      <w:lvlJc w:val="left"/>
      <w:pPr>
        <w:tabs>
          <w:tab w:val="num" w:pos="936"/>
        </w:tabs>
        <w:ind w:left="1276" w:hanging="284"/>
      </w:pPr>
      <w:rPr>
        <w:rFonts w:ascii="Symbol" w:hAnsi="Symbol" w:hint="default"/>
      </w:rPr>
    </w:lvl>
    <w:lvl w:ilvl="1" w:tplc="B978AB74">
      <w:start w:val="1"/>
      <w:numFmt w:val="decimal"/>
      <w:lvlText w:val="%2."/>
      <w:lvlJc w:val="left"/>
      <w:pPr>
        <w:tabs>
          <w:tab w:val="num" w:pos="2072"/>
        </w:tabs>
        <w:ind w:left="2072" w:hanging="340"/>
      </w:pPr>
      <w:rPr>
        <w:rFonts w:hint="default"/>
        <w:sz w:val="28"/>
        <w:szCs w:val="28"/>
        <w:effect w:val="none"/>
      </w:rPr>
    </w:lvl>
    <w:lvl w:ilvl="2" w:tplc="0C0A0005" w:tentative="1">
      <w:start w:val="1"/>
      <w:numFmt w:val="bullet"/>
      <w:lvlText w:val=""/>
      <w:lvlJc w:val="left"/>
      <w:pPr>
        <w:tabs>
          <w:tab w:val="num" w:pos="2812"/>
        </w:tabs>
        <w:ind w:left="2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32"/>
        </w:tabs>
        <w:ind w:left="3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52"/>
        </w:tabs>
        <w:ind w:left="4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72"/>
        </w:tabs>
        <w:ind w:left="4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92"/>
        </w:tabs>
        <w:ind w:left="5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12"/>
        </w:tabs>
        <w:ind w:left="6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32"/>
        </w:tabs>
        <w:ind w:left="7132" w:hanging="360"/>
      </w:pPr>
      <w:rPr>
        <w:rFonts w:ascii="Wingdings" w:hAnsi="Wingdings" w:hint="default"/>
      </w:rPr>
    </w:lvl>
  </w:abstractNum>
  <w:abstractNum w:abstractNumId="6" w15:restartNumberingAfterBreak="0">
    <w:nsid w:val="43C34735"/>
    <w:multiLevelType w:val="hybridMultilevel"/>
    <w:tmpl w:val="13D63DEC"/>
    <w:lvl w:ilvl="0" w:tplc="D160DA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sz w:val="22"/>
        <w:szCs w:val="22"/>
        <w:effect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71AE709B"/>
    <w:multiLevelType w:val="hybridMultilevel"/>
    <w:tmpl w:val="B30C7646"/>
    <w:lvl w:ilvl="0" w:tplc="075C91AE">
      <w:start w:val="1"/>
      <w:numFmt w:val="decimal"/>
      <w:pStyle w:val="Uninsubttulonumerado"/>
      <w:lvlText w:val="%1."/>
      <w:lvlJc w:val="left"/>
      <w:pPr>
        <w:tabs>
          <w:tab w:val="num" w:pos="567"/>
        </w:tabs>
        <w:ind w:left="851" w:hanging="284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9620834">
    <w:abstractNumId w:val="6"/>
  </w:num>
  <w:num w:numId="2" w16cid:durableId="1004746195">
    <w:abstractNumId w:val="0"/>
  </w:num>
  <w:num w:numId="3" w16cid:durableId="1484271722">
    <w:abstractNumId w:val="1"/>
  </w:num>
  <w:num w:numId="4" w16cid:durableId="1354988765">
    <w:abstractNumId w:val="2"/>
  </w:num>
  <w:num w:numId="5" w16cid:durableId="1426926751">
    <w:abstractNumId w:val="4"/>
  </w:num>
  <w:num w:numId="6" w16cid:durableId="1484934433">
    <w:abstractNumId w:val="7"/>
  </w:num>
  <w:num w:numId="7" w16cid:durableId="490365018">
    <w:abstractNumId w:val="5"/>
  </w:num>
  <w:num w:numId="8" w16cid:durableId="207180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53"/>
    <w:rsid w:val="00000217"/>
    <w:rsid w:val="00002AF2"/>
    <w:rsid w:val="00006AF5"/>
    <w:rsid w:val="00006F0F"/>
    <w:rsid w:val="000131E6"/>
    <w:rsid w:val="00013F08"/>
    <w:rsid w:val="00020BB5"/>
    <w:rsid w:val="0002490D"/>
    <w:rsid w:val="00032E58"/>
    <w:rsid w:val="0003309D"/>
    <w:rsid w:val="00036148"/>
    <w:rsid w:val="000369C4"/>
    <w:rsid w:val="000515FF"/>
    <w:rsid w:val="0005522C"/>
    <w:rsid w:val="000579E9"/>
    <w:rsid w:val="000612F8"/>
    <w:rsid w:val="000616ED"/>
    <w:rsid w:val="0006395A"/>
    <w:rsid w:val="00065588"/>
    <w:rsid w:val="000656D2"/>
    <w:rsid w:val="00065FC7"/>
    <w:rsid w:val="000807DA"/>
    <w:rsid w:val="000A16E9"/>
    <w:rsid w:val="000A34B1"/>
    <w:rsid w:val="000A43E7"/>
    <w:rsid w:val="000B21DE"/>
    <w:rsid w:val="000C04AC"/>
    <w:rsid w:val="000C119C"/>
    <w:rsid w:val="000C537A"/>
    <w:rsid w:val="000C5BB2"/>
    <w:rsid w:val="000D3F72"/>
    <w:rsid w:val="000D51BA"/>
    <w:rsid w:val="000D73FB"/>
    <w:rsid w:val="000E1975"/>
    <w:rsid w:val="000E59FB"/>
    <w:rsid w:val="000F1430"/>
    <w:rsid w:val="000F4BFD"/>
    <w:rsid w:val="00101B12"/>
    <w:rsid w:val="0010269A"/>
    <w:rsid w:val="001040E0"/>
    <w:rsid w:val="00104BF7"/>
    <w:rsid w:val="0011058E"/>
    <w:rsid w:val="00112418"/>
    <w:rsid w:val="00114290"/>
    <w:rsid w:val="00115A25"/>
    <w:rsid w:val="00115E9E"/>
    <w:rsid w:val="00115ED6"/>
    <w:rsid w:val="00122230"/>
    <w:rsid w:val="001226C7"/>
    <w:rsid w:val="001227F4"/>
    <w:rsid w:val="00122CF2"/>
    <w:rsid w:val="001250C3"/>
    <w:rsid w:val="001257E5"/>
    <w:rsid w:val="001275CF"/>
    <w:rsid w:val="00130B73"/>
    <w:rsid w:val="001419D7"/>
    <w:rsid w:val="00147E65"/>
    <w:rsid w:val="00150006"/>
    <w:rsid w:val="00151124"/>
    <w:rsid w:val="00151F98"/>
    <w:rsid w:val="0015635B"/>
    <w:rsid w:val="00162B43"/>
    <w:rsid w:val="001641BC"/>
    <w:rsid w:val="0016544F"/>
    <w:rsid w:val="001654C8"/>
    <w:rsid w:val="00165C6F"/>
    <w:rsid w:val="0017119C"/>
    <w:rsid w:val="0017240B"/>
    <w:rsid w:val="00173ED7"/>
    <w:rsid w:val="001811EC"/>
    <w:rsid w:val="00182292"/>
    <w:rsid w:val="00183E67"/>
    <w:rsid w:val="00187BA6"/>
    <w:rsid w:val="00192C19"/>
    <w:rsid w:val="001939B8"/>
    <w:rsid w:val="0019672D"/>
    <w:rsid w:val="00197C1E"/>
    <w:rsid w:val="001A2F41"/>
    <w:rsid w:val="001A3BB1"/>
    <w:rsid w:val="001A3FAF"/>
    <w:rsid w:val="001B4A40"/>
    <w:rsid w:val="001B4D44"/>
    <w:rsid w:val="001B63B6"/>
    <w:rsid w:val="001B65F2"/>
    <w:rsid w:val="001C279F"/>
    <w:rsid w:val="001C6729"/>
    <w:rsid w:val="001D125D"/>
    <w:rsid w:val="001D220C"/>
    <w:rsid w:val="001D2543"/>
    <w:rsid w:val="001D2E6B"/>
    <w:rsid w:val="001D3075"/>
    <w:rsid w:val="001D3508"/>
    <w:rsid w:val="001D55E4"/>
    <w:rsid w:val="001D5AAD"/>
    <w:rsid w:val="001E1869"/>
    <w:rsid w:val="001E3CA2"/>
    <w:rsid w:val="001F4C21"/>
    <w:rsid w:val="0020543C"/>
    <w:rsid w:val="00217430"/>
    <w:rsid w:val="00217AC7"/>
    <w:rsid w:val="00217E5D"/>
    <w:rsid w:val="00220F31"/>
    <w:rsid w:val="00221041"/>
    <w:rsid w:val="00221A86"/>
    <w:rsid w:val="00222082"/>
    <w:rsid w:val="00223414"/>
    <w:rsid w:val="002301B3"/>
    <w:rsid w:val="00234782"/>
    <w:rsid w:val="00234ED1"/>
    <w:rsid w:val="00237442"/>
    <w:rsid w:val="00240477"/>
    <w:rsid w:val="00252B5D"/>
    <w:rsid w:val="00253231"/>
    <w:rsid w:val="002625CF"/>
    <w:rsid w:val="00265108"/>
    <w:rsid w:val="00272808"/>
    <w:rsid w:val="00285320"/>
    <w:rsid w:val="00293EA6"/>
    <w:rsid w:val="00296D13"/>
    <w:rsid w:val="002A0CD7"/>
    <w:rsid w:val="002A7DEC"/>
    <w:rsid w:val="002B115A"/>
    <w:rsid w:val="002B5C1E"/>
    <w:rsid w:val="002C1619"/>
    <w:rsid w:val="002C603E"/>
    <w:rsid w:val="002C7995"/>
    <w:rsid w:val="002D05C8"/>
    <w:rsid w:val="002D1200"/>
    <w:rsid w:val="002D2D57"/>
    <w:rsid w:val="002D59BB"/>
    <w:rsid w:val="002E1AA9"/>
    <w:rsid w:val="002E6568"/>
    <w:rsid w:val="002F2627"/>
    <w:rsid w:val="002F2AD7"/>
    <w:rsid w:val="002F793E"/>
    <w:rsid w:val="003005B2"/>
    <w:rsid w:val="0030253A"/>
    <w:rsid w:val="003177C1"/>
    <w:rsid w:val="00341C42"/>
    <w:rsid w:val="00342EFB"/>
    <w:rsid w:val="0034313C"/>
    <w:rsid w:val="00350CA5"/>
    <w:rsid w:val="0035584B"/>
    <w:rsid w:val="00364229"/>
    <w:rsid w:val="00373ECD"/>
    <w:rsid w:val="00375D39"/>
    <w:rsid w:val="0038195D"/>
    <w:rsid w:val="00381F1F"/>
    <w:rsid w:val="00396BF2"/>
    <w:rsid w:val="003A31F6"/>
    <w:rsid w:val="003A67A7"/>
    <w:rsid w:val="003A6B17"/>
    <w:rsid w:val="003A7D33"/>
    <w:rsid w:val="003B17BA"/>
    <w:rsid w:val="003B6F28"/>
    <w:rsid w:val="003B7642"/>
    <w:rsid w:val="003C0E35"/>
    <w:rsid w:val="003C2250"/>
    <w:rsid w:val="003D321F"/>
    <w:rsid w:val="003E0593"/>
    <w:rsid w:val="003E1A43"/>
    <w:rsid w:val="003E74EF"/>
    <w:rsid w:val="003F38C8"/>
    <w:rsid w:val="003F4EEC"/>
    <w:rsid w:val="003F56AE"/>
    <w:rsid w:val="0040279F"/>
    <w:rsid w:val="00403E87"/>
    <w:rsid w:val="0040492E"/>
    <w:rsid w:val="0040588B"/>
    <w:rsid w:val="00420ACC"/>
    <w:rsid w:val="0042389F"/>
    <w:rsid w:val="00423D17"/>
    <w:rsid w:val="00432BB5"/>
    <w:rsid w:val="004356D3"/>
    <w:rsid w:val="00437101"/>
    <w:rsid w:val="00442FF6"/>
    <w:rsid w:val="00450A54"/>
    <w:rsid w:val="00450BF8"/>
    <w:rsid w:val="00452DA6"/>
    <w:rsid w:val="00454A87"/>
    <w:rsid w:val="004554C1"/>
    <w:rsid w:val="0045659D"/>
    <w:rsid w:val="00464995"/>
    <w:rsid w:val="00467EDB"/>
    <w:rsid w:val="00473130"/>
    <w:rsid w:val="00474B08"/>
    <w:rsid w:val="00475C88"/>
    <w:rsid w:val="00486598"/>
    <w:rsid w:val="004928B7"/>
    <w:rsid w:val="00497E44"/>
    <w:rsid w:val="004A0992"/>
    <w:rsid w:val="004A3434"/>
    <w:rsid w:val="004A3749"/>
    <w:rsid w:val="004A738A"/>
    <w:rsid w:val="004B1726"/>
    <w:rsid w:val="004B54E1"/>
    <w:rsid w:val="004C5FE9"/>
    <w:rsid w:val="004D4042"/>
    <w:rsid w:val="004D7317"/>
    <w:rsid w:val="004E40D0"/>
    <w:rsid w:val="004E470F"/>
    <w:rsid w:val="004E64B3"/>
    <w:rsid w:val="004E6BA2"/>
    <w:rsid w:val="004F09B0"/>
    <w:rsid w:val="004F4DB7"/>
    <w:rsid w:val="00500382"/>
    <w:rsid w:val="00500B03"/>
    <w:rsid w:val="00501E47"/>
    <w:rsid w:val="00502992"/>
    <w:rsid w:val="00505655"/>
    <w:rsid w:val="0051277B"/>
    <w:rsid w:val="00514F13"/>
    <w:rsid w:val="00517DAB"/>
    <w:rsid w:val="00526090"/>
    <w:rsid w:val="00535980"/>
    <w:rsid w:val="0053613F"/>
    <w:rsid w:val="005413C0"/>
    <w:rsid w:val="00541FD9"/>
    <w:rsid w:val="005449BE"/>
    <w:rsid w:val="005462A5"/>
    <w:rsid w:val="00550604"/>
    <w:rsid w:val="00553598"/>
    <w:rsid w:val="005649D0"/>
    <w:rsid w:val="00565220"/>
    <w:rsid w:val="0057269B"/>
    <w:rsid w:val="005807FD"/>
    <w:rsid w:val="00580971"/>
    <w:rsid w:val="00584094"/>
    <w:rsid w:val="005861FD"/>
    <w:rsid w:val="005907E3"/>
    <w:rsid w:val="00591B8F"/>
    <w:rsid w:val="00597372"/>
    <w:rsid w:val="005A527F"/>
    <w:rsid w:val="005A7B47"/>
    <w:rsid w:val="005B1B7E"/>
    <w:rsid w:val="005C0EAB"/>
    <w:rsid w:val="005C1CBE"/>
    <w:rsid w:val="005C1E3D"/>
    <w:rsid w:val="005C69A1"/>
    <w:rsid w:val="005C72DB"/>
    <w:rsid w:val="005E3918"/>
    <w:rsid w:val="005E45A4"/>
    <w:rsid w:val="005F2418"/>
    <w:rsid w:val="00603979"/>
    <w:rsid w:val="0060470C"/>
    <w:rsid w:val="00604FAE"/>
    <w:rsid w:val="006073A6"/>
    <w:rsid w:val="006219BD"/>
    <w:rsid w:val="006241C0"/>
    <w:rsid w:val="00626E02"/>
    <w:rsid w:val="00636CC2"/>
    <w:rsid w:val="006372E3"/>
    <w:rsid w:val="00642C19"/>
    <w:rsid w:val="006457A9"/>
    <w:rsid w:val="0065081A"/>
    <w:rsid w:val="0065083C"/>
    <w:rsid w:val="00651838"/>
    <w:rsid w:val="00661C79"/>
    <w:rsid w:val="00661FAC"/>
    <w:rsid w:val="00674103"/>
    <w:rsid w:val="00680AC7"/>
    <w:rsid w:val="006848E1"/>
    <w:rsid w:val="0069182E"/>
    <w:rsid w:val="00695817"/>
    <w:rsid w:val="00695B66"/>
    <w:rsid w:val="006A2F6B"/>
    <w:rsid w:val="006A5864"/>
    <w:rsid w:val="006B0D75"/>
    <w:rsid w:val="006B6A45"/>
    <w:rsid w:val="006E604A"/>
    <w:rsid w:val="006F1E9D"/>
    <w:rsid w:val="007062FA"/>
    <w:rsid w:val="00711D33"/>
    <w:rsid w:val="00712000"/>
    <w:rsid w:val="00716DD3"/>
    <w:rsid w:val="00721492"/>
    <w:rsid w:val="00722A8A"/>
    <w:rsid w:val="00722BA6"/>
    <w:rsid w:val="00723D4F"/>
    <w:rsid w:val="007241F3"/>
    <w:rsid w:val="00725AED"/>
    <w:rsid w:val="0073415F"/>
    <w:rsid w:val="00736D49"/>
    <w:rsid w:val="007404FE"/>
    <w:rsid w:val="007561D4"/>
    <w:rsid w:val="00757770"/>
    <w:rsid w:val="00762347"/>
    <w:rsid w:val="0076458A"/>
    <w:rsid w:val="00767695"/>
    <w:rsid w:val="007732CE"/>
    <w:rsid w:val="00774F9C"/>
    <w:rsid w:val="00777C3B"/>
    <w:rsid w:val="00781768"/>
    <w:rsid w:val="00781DC7"/>
    <w:rsid w:val="007862D2"/>
    <w:rsid w:val="00787EC5"/>
    <w:rsid w:val="0079075F"/>
    <w:rsid w:val="007B39A6"/>
    <w:rsid w:val="007C1073"/>
    <w:rsid w:val="007D058D"/>
    <w:rsid w:val="007D7127"/>
    <w:rsid w:val="007E0666"/>
    <w:rsid w:val="007E7789"/>
    <w:rsid w:val="007F1038"/>
    <w:rsid w:val="007F10EB"/>
    <w:rsid w:val="007F34B5"/>
    <w:rsid w:val="007F456B"/>
    <w:rsid w:val="008073E4"/>
    <w:rsid w:val="00812B33"/>
    <w:rsid w:val="008155F2"/>
    <w:rsid w:val="00820A62"/>
    <w:rsid w:val="00824D8B"/>
    <w:rsid w:val="0083158E"/>
    <w:rsid w:val="00840EAE"/>
    <w:rsid w:val="008509C3"/>
    <w:rsid w:val="00857772"/>
    <w:rsid w:val="00860261"/>
    <w:rsid w:val="00863706"/>
    <w:rsid w:val="00867728"/>
    <w:rsid w:val="00875D0B"/>
    <w:rsid w:val="008919E8"/>
    <w:rsid w:val="008A6386"/>
    <w:rsid w:val="008B2BFC"/>
    <w:rsid w:val="008C1D8C"/>
    <w:rsid w:val="008D3415"/>
    <w:rsid w:val="008D3486"/>
    <w:rsid w:val="008D6F99"/>
    <w:rsid w:val="008E5E15"/>
    <w:rsid w:val="008E7904"/>
    <w:rsid w:val="008E7E0A"/>
    <w:rsid w:val="008F180D"/>
    <w:rsid w:val="0090045D"/>
    <w:rsid w:val="00900F2C"/>
    <w:rsid w:val="0090342E"/>
    <w:rsid w:val="009043D1"/>
    <w:rsid w:val="009063BA"/>
    <w:rsid w:val="00910F51"/>
    <w:rsid w:val="009223B3"/>
    <w:rsid w:val="009238FD"/>
    <w:rsid w:val="00923FE8"/>
    <w:rsid w:val="00933DEA"/>
    <w:rsid w:val="00934B58"/>
    <w:rsid w:val="00935124"/>
    <w:rsid w:val="00940209"/>
    <w:rsid w:val="009465DE"/>
    <w:rsid w:val="0095455A"/>
    <w:rsid w:val="00960027"/>
    <w:rsid w:val="00962190"/>
    <w:rsid w:val="009639C9"/>
    <w:rsid w:val="0096488C"/>
    <w:rsid w:val="009671E4"/>
    <w:rsid w:val="00975964"/>
    <w:rsid w:val="0098067A"/>
    <w:rsid w:val="00981A7E"/>
    <w:rsid w:val="00983A5F"/>
    <w:rsid w:val="00985C0B"/>
    <w:rsid w:val="0098642A"/>
    <w:rsid w:val="00990640"/>
    <w:rsid w:val="00996533"/>
    <w:rsid w:val="00996FDC"/>
    <w:rsid w:val="009A1E6A"/>
    <w:rsid w:val="009A5125"/>
    <w:rsid w:val="009A5BA8"/>
    <w:rsid w:val="009B3AD8"/>
    <w:rsid w:val="009B72B4"/>
    <w:rsid w:val="009B7B85"/>
    <w:rsid w:val="009C1923"/>
    <w:rsid w:val="009C1944"/>
    <w:rsid w:val="009D2479"/>
    <w:rsid w:val="009D3F36"/>
    <w:rsid w:val="009D5758"/>
    <w:rsid w:val="009D7E36"/>
    <w:rsid w:val="009E7796"/>
    <w:rsid w:val="009F1034"/>
    <w:rsid w:val="009F1777"/>
    <w:rsid w:val="009F49F5"/>
    <w:rsid w:val="00A066A5"/>
    <w:rsid w:val="00A11E27"/>
    <w:rsid w:val="00A143D7"/>
    <w:rsid w:val="00A172F1"/>
    <w:rsid w:val="00A2086E"/>
    <w:rsid w:val="00A21145"/>
    <w:rsid w:val="00A22A22"/>
    <w:rsid w:val="00A25F17"/>
    <w:rsid w:val="00A317D6"/>
    <w:rsid w:val="00A4098C"/>
    <w:rsid w:val="00A453A6"/>
    <w:rsid w:val="00A475A4"/>
    <w:rsid w:val="00A53C39"/>
    <w:rsid w:val="00A5448F"/>
    <w:rsid w:val="00A547FE"/>
    <w:rsid w:val="00A55D28"/>
    <w:rsid w:val="00A61B3D"/>
    <w:rsid w:val="00A638C6"/>
    <w:rsid w:val="00A65C83"/>
    <w:rsid w:val="00A65F0F"/>
    <w:rsid w:val="00A75817"/>
    <w:rsid w:val="00A77E4F"/>
    <w:rsid w:val="00A84953"/>
    <w:rsid w:val="00A86D96"/>
    <w:rsid w:val="00A941AE"/>
    <w:rsid w:val="00A9747A"/>
    <w:rsid w:val="00AA19CC"/>
    <w:rsid w:val="00AA68BD"/>
    <w:rsid w:val="00AA7067"/>
    <w:rsid w:val="00AA76E9"/>
    <w:rsid w:val="00AB30DB"/>
    <w:rsid w:val="00AB31D2"/>
    <w:rsid w:val="00AC54B1"/>
    <w:rsid w:val="00AD63C4"/>
    <w:rsid w:val="00AE04DF"/>
    <w:rsid w:val="00AE19DE"/>
    <w:rsid w:val="00AE359D"/>
    <w:rsid w:val="00AE371F"/>
    <w:rsid w:val="00AE7403"/>
    <w:rsid w:val="00AF3F87"/>
    <w:rsid w:val="00AF5428"/>
    <w:rsid w:val="00AF5F70"/>
    <w:rsid w:val="00AF6221"/>
    <w:rsid w:val="00B026B3"/>
    <w:rsid w:val="00B04EA2"/>
    <w:rsid w:val="00B11226"/>
    <w:rsid w:val="00B12D7E"/>
    <w:rsid w:val="00B2674F"/>
    <w:rsid w:val="00B327B1"/>
    <w:rsid w:val="00B34D85"/>
    <w:rsid w:val="00B40641"/>
    <w:rsid w:val="00B412D6"/>
    <w:rsid w:val="00B4687C"/>
    <w:rsid w:val="00B51C3E"/>
    <w:rsid w:val="00B51E4B"/>
    <w:rsid w:val="00B5232E"/>
    <w:rsid w:val="00B54630"/>
    <w:rsid w:val="00B66888"/>
    <w:rsid w:val="00B67B01"/>
    <w:rsid w:val="00B85809"/>
    <w:rsid w:val="00B8654E"/>
    <w:rsid w:val="00B920BB"/>
    <w:rsid w:val="00B96576"/>
    <w:rsid w:val="00BA2FEF"/>
    <w:rsid w:val="00BA3257"/>
    <w:rsid w:val="00BA32CD"/>
    <w:rsid w:val="00BA3FBC"/>
    <w:rsid w:val="00BA538F"/>
    <w:rsid w:val="00BA58E5"/>
    <w:rsid w:val="00BB2318"/>
    <w:rsid w:val="00BB403B"/>
    <w:rsid w:val="00BC0677"/>
    <w:rsid w:val="00BC0FD0"/>
    <w:rsid w:val="00BC2EAB"/>
    <w:rsid w:val="00BC4A3B"/>
    <w:rsid w:val="00BD2A0F"/>
    <w:rsid w:val="00BE007E"/>
    <w:rsid w:val="00BE717E"/>
    <w:rsid w:val="00BF3295"/>
    <w:rsid w:val="00BF5BBE"/>
    <w:rsid w:val="00C00BEE"/>
    <w:rsid w:val="00C01340"/>
    <w:rsid w:val="00C1271F"/>
    <w:rsid w:val="00C12CC6"/>
    <w:rsid w:val="00C16C5F"/>
    <w:rsid w:val="00C17CE1"/>
    <w:rsid w:val="00C17EC5"/>
    <w:rsid w:val="00C215FD"/>
    <w:rsid w:val="00C22503"/>
    <w:rsid w:val="00C24D57"/>
    <w:rsid w:val="00C27719"/>
    <w:rsid w:val="00C27E9E"/>
    <w:rsid w:val="00C34AB7"/>
    <w:rsid w:val="00C36534"/>
    <w:rsid w:val="00C453C9"/>
    <w:rsid w:val="00C47964"/>
    <w:rsid w:val="00C62AB3"/>
    <w:rsid w:val="00C637A0"/>
    <w:rsid w:val="00C818B7"/>
    <w:rsid w:val="00C852C5"/>
    <w:rsid w:val="00C924C7"/>
    <w:rsid w:val="00C940D7"/>
    <w:rsid w:val="00CA187A"/>
    <w:rsid w:val="00CA458D"/>
    <w:rsid w:val="00CA4DB7"/>
    <w:rsid w:val="00CA5F9B"/>
    <w:rsid w:val="00CB1099"/>
    <w:rsid w:val="00CB1A54"/>
    <w:rsid w:val="00CB4C13"/>
    <w:rsid w:val="00CB795E"/>
    <w:rsid w:val="00CC1909"/>
    <w:rsid w:val="00CC30FC"/>
    <w:rsid w:val="00CC6A53"/>
    <w:rsid w:val="00CE08E9"/>
    <w:rsid w:val="00CE3C53"/>
    <w:rsid w:val="00CE5A01"/>
    <w:rsid w:val="00CF3DCC"/>
    <w:rsid w:val="00CF7151"/>
    <w:rsid w:val="00CF7CFC"/>
    <w:rsid w:val="00D0271E"/>
    <w:rsid w:val="00D073D0"/>
    <w:rsid w:val="00D115BE"/>
    <w:rsid w:val="00D11FF8"/>
    <w:rsid w:val="00D12A00"/>
    <w:rsid w:val="00D13810"/>
    <w:rsid w:val="00D25F79"/>
    <w:rsid w:val="00D314E5"/>
    <w:rsid w:val="00D32E4E"/>
    <w:rsid w:val="00D36BC4"/>
    <w:rsid w:val="00D40EEB"/>
    <w:rsid w:val="00D460A5"/>
    <w:rsid w:val="00D57C34"/>
    <w:rsid w:val="00D60152"/>
    <w:rsid w:val="00D737FF"/>
    <w:rsid w:val="00D756C6"/>
    <w:rsid w:val="00D769CE"/>
    <w:rsid w:val="00D779E5"/>
    <w:rsid w:val="00D815DF"/>
    <w:rsid w:val="00D8176A"/>
    <w:rsid w:val="00D92ECE"/>
    <w:rsid w:val="00DA14B3"/>
    <w:rsid w:val="00DB0BB8"/>
    <w:rsid w:val="00DB4331"/>
    <w:rsid w:val="00DC1C58"/>
    <w:rsid w:val="00DC5887"/>
    <w:rsid w:val="00DC71E8"/>
    <w:rsid w:val="00DC778B"/>
    <w:rsid w:val="00DD5FC5"/>
    <w:rsid w:val="00DD60BC"/>
    <w:rsid w:val="00DE2717"/>
    <w:rsid w:val="00DE4BA1"/>
    <w:rsid w:val="00DE75E7"/>
    <w:rsid w:val="00DF30D2"/>
    <w:rsid w:val="00DF560B"/>
    <w:rsid w:val="00DF7D22"/>
    <w:rsid w:val="00E03718"/>
    <w:rsid w:val="00E04F4B"/>
    <w:rsid w:val="00E0779B"/>
    <w:rsid w:val="00E176D9"/>
    <w:rsid w:val="00E21909"/>
    <w:rsid w:val="00E22285"/>
    <w:rsid w:val="00E2744E"/>
    <w:rsid w:val="00E310AD"/>
    <w:rsid w:val="00E31872"/>
    <w:rsid w:val="00E359D3"/>
    <w:rsid w:val="00E40ED4"/>
    <w:rsid w:val="00E43D92"/>
    <w:rsid w:val="00E44AE1"/>
    <w:rsid w:val="00E45211"/>
    <w:rsid w:val="00E466A6"/>
    <w:rsid w:val="00E4772B"/>
    <w:rsid w:val="00E51618"/>
    <w:rsid w:val="00E5626B"/>
    <w:rsid w:val="00E57E43"/>
    <w:rsid w:val="00E63C54"/>
    <w:rsid w:val="00E8003F"/>
    <w:rsid w:val="00E806A6"/>
    <w:rsid w:val="00E84D5D"/>
    <w:rsid w:val="00E86749"/>
    <w:rsid w:val="00E872D0"/>
    <w:rsid w:val="00E935C4"/>
    <w:rsid w:val="00E947E3"/>
    <w:rsid w:val="00EA00C9"/>
    <w:rsid w:val="00EA433E"/>
    <w:rsid w:val="00EA5732"/>
    <w:rsid w:val="00EB4150"/>
    <w:rsid w:val="00EB6503"/>
    <w:rsid w:val="00EB73D2"/>
    <w:rsid w:val="00EB7F62"/>
    <w:rsid w:val="00EC2745"/>
    <w:rsid w:val="00EC715E"/>
    <w:rsid w:val="00ED5EF6"/>
    <w:rsid w:val="00ED6B63"/>
    <w:rsid w:val="00ED77E1"/>
    <w:rsid w:val="00EE1707"/>
    <w:rsid w:val="00EF4263"/>
    <w:rsid w:val="00F042B4"/>
    <w:rsid w:val="00F04ED0"/>
    <w:rsid w:val="00F15DCE"/>
    <w:rsid w:val="00F33EA6"/>
    <w:rsid w:val="00F36BB2"/>
    <w:rsid w:val="00F427CB"/>
    <w:rsid w:val="00F43717"/>
    <w:rsid w:val="00F46913"/>
    <w:rsid w:val="00F544A0"/>
    <w:rsid w:val="00F54CE6"/>
    <w:rsid w:val="00F5594B"/>
    <w:rsid w:val="00F61ABD"/>
    <w:rsid w:val="00F7072D"/>
    <w:rsid w:val="00F7275B"/>
    <w:rsid w:val="00F72BC2"/>
    <w:rsid w:val="00F850B8"/>
    <w:rsid w:val="00F8795F"/>
    <w:rsid w:val="00F91B1F"/>
    <w:rsid w:val="00F928FF"/>
    <w:rsid w:val="00F93C69"/>
    <w:rsid w:val="00F95689"/>
    <w:rsid w:val="00F977E5"/>
    <w:rsid w:val="00FA0C68"/>
    <w:rsid w:val="00FA22C4"/>
    <w:rsid w:val="00FB10A7"/>
    <w:rsid w:val="00FB376C"/>
    <w:rsid w:val="00FB44C5"/>
    <w:rsid w:val="00FC3DA1"/>
    <w:rsid w:val="00FD05EB"/>
    <w:rsid w:val="00FD7EAA"/>
    <w:rsid w:val="00FE08CA"/>
    <w:rsid w:val="00FE09F7"/>
    <w:rsid w:val="00FE6E37"/>
    <w:rsid w:val="00FF5C9A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D441D"/>
  <w15:docId w15:val="{BC2F8B6F-2685-A840-96D2-408B0CA4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39"/>
    <w:pPr>
      <w:spacing w:before="100" w:beforeAutospacing="1" w:after="100" w:afterAutospacing="1"/>
      <w:ind w:firstLine="567"/>
      <w:jc w:val="both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1F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51F98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51F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51F98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F9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51F98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151F9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F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STITULO">
    <w:name w:val="NUMEROS TITULO"/>
    <w:basedOn w:val="Normal"/>
    <w:next w:val="Normal"/>
    <w:rsid w:val="00DE75E7"/>
    <w:pPr>
      <w:spacing w:before="360" w:beforeAutospacing="0"/>
      <w:ind w:firstLine="0"/>
      <w:jc w:val="right"/>
    </w:pPr>
    <w:rPr>
      <w:rFonts w:eastAsia="Times New Roman"/>
      <w:b/>
      <w:bCs/>
      <w:color w:val="008080"/>
      <w:sz w:val="28"/>
      <w:szCs w:val="20"/>
      <w:lang w:eastAsia="en-US"/>
    </w:rPr>
  </w:style>
  <w:style w:type="paragraph" w:styleId="Textonotapie">
    <w:name w:val="footnote text"/>
    <w:aliases w:val="UNIÓN Texto nota pie"/>
    <w:basedOn w:val="Normal"/>
    <w:link w:val="TextonotapieCar"/>
    <w:rsid w:val="00B2674F"/>
    <w:pPr>
      <w:spacing w:before="0" w:beforeAutospacing="0" w:after="0" w:afterAutospacing="0"/>
      <w:ind w:firstLine="0"/>
      <w:jc w:val="left"/>
    </w:pPr>
    <w:rPr>
      <w:rFonts w:eastAsia="Times New Roman"/>
      <w:sz w:val="20"/>
      <w:szCs w:val="20"/>
      <w:lang w:eastAsia="en-US"/>
    </w:rPr>
  </w:style>
  <w:style w:type="character" w:customStyle="1" w:styleId="TextonotapieCar">
    <w:name w:val="Texto nota pie Car"/>
    <w:aliases w:val="UNIÓN Texto nota pie Car"/>
    <w:link w:val="Textonotapie"/>
    <w:rsid w:val="00B2674F"/>
    <w:rPr>
      <w:rFonts w:eastAsia="Times New Roman"/>
      <w:lang w:eastAsia="en-US"/>
    </w:rPr>
  </w:style>
  <w:style w:type="character" w:styleId="Refdenotaalpie">
    <w:name w:val="footnote reference"/>
    <w:rsid w:val="00B2674F"/>
    <w:rPr>
      <w:vertAlign w:val="superscript"/>
    </w:rPr>
  </w:style>
  <w:style w:type="paragraph" w:customStyle="1" w:styleId="Uninsubttulonumerado">
    <w:name w:val="Unión subtítulo numerado"/>
    <w:basedOn w:val="Textoindependiente"/>
    <w:rsid w:val="00A22A22"/>
    <w:pPr>
      <w:numPr>
        <w:numId w:val="6"/>
      </w:numPr>
      <w:tabs>
        <w:tab w:val="clear" w:pos="567"/>
      </w:tabs>
      <w:spacing w:after="100"/>
      <w:ind w:left="1287" w:hanging="360"/>
    </w:pPr>
    <w:rPr>
      <w:rFonts w:eastAsia="Times New Roman"/>
      <w:b/>
      <w:sz w:val="24"/>
      <w:szCs w:val="20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22A22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A22A22"/>
    <w:rPr>
      <w:sz w:val="22"/>
      <w:szCs w:val="22"/>
    </w:rPr>
  </w:style>
  <w:style w:type="character" w:styleId="Textoennegrita">
    <w:name w:val="Strong"/>
    <w:qFormat/>
    <w:rsid w:val="00293E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meros@sinewton.org%2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newton.org/numero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inewton.org/numeros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newton.org/numeros" TargetMode="External"/><Relationship Id="rId2" Type="http://schemas.openxmlformats.org/officeDocument/2006/relationships/hyperlink" Target="http://www.sinewton.org/numero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RAEL~1\AppData\Local\Temp\Plantilla%20NUMER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F067-FA7D-4B7A-813E-0D86B65E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C:\Users\ISRAEL~1\AppData\Local\Temp\Plantilla NUMEROS.dot</Template>
  <TotalTime>4</TotalTime>
  <Pages>4</Pages>
  <Words>1317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8549</CharactersWithSpaces>
  <SharedDoc>false</SharedDoc>
  <HLinks>
    <vt:vector size="24" baseType="variant">
      <vt:variant>
        <vt:i4>852044</vt:i4>
      </vt:variant>
      <vt:variant>
        <vt:i4>6</vt:i4>
      </vt:variant>
      <vt:variant>
        <vt:i4>0</vt:i4>
      </vt:variant>
      <vt:variant>
        <vt:i4>5</vt:i4>
      </vt:variant>
      <vt:variant>
        <vt:lpwstr>http://www.sinewton.org/numeros/</vt:lpwstr>
      </vt:variant>
      <vt:variant>
        <vt:lpwstr/>
      </vt:variant>
      <vt:variant>
        <vt:i4>852044</vt:i4>
      </vt:variant>
      <vt:variant>
        <vt:i4>3</vt:i4>
      </vt:variant>
      <vt:variant>
        <vt:i4>0</vt:i4>
      </vt:variant>
      <vt:variant>
        <vt:i4>5</vt:i4>
      </vt:variant>
      <vt:variant>
        <vt:lpwstr>http://www.sinewton.org/numeros/</vt:lpwstr>
      </vt:variant>
      <vt:variant>
        <vt:lpwstr/>
      </vt:variant>
      <vt:variant>
        <vt:i4>3735564</vt:i4>
      </vt:variant>
      <vt:variant>
        <vt:i4>0</vt:i4>
      </vt:variant>
      <vt:variant>
        <vt:i4>0</vt:i4>
      </vt:variant>
      <vt:variant>
        <vt:i4>5</vt:i4>
      </vt:variant>
      <vt:variant>
        <vt:lpwstr>mailto:numeros@sinewton.org</vt:lpwstr>
      </vt:variant>
      <vt:variant>
        <vt:lpwstr/>
      </vt:variant>
      <vt:variant>
        <vt:i4>2228287</vt:i4>
      </vt:variant>
      <vt:variant>
        <vt:i4>0</vt:i4>
      </vt:variant>
      <vt:variant>
        <vt:i4>0</vt:i4>
      </vt:variant>
      <vt:variant>
        <vt:i4>5</vt:i4>
      </vt:variant>
      <vt:variant>
        <vt:lpwstr>http://www.sinewton.org/numeros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 García</dc:creator>
  <cp:lastModifiedBy>Israel García Alonso</cp:lastModifiedBy>
  <cp:revision>3</cp:revision>
  <cp:lastPrinted>2022-06-19T11:22:00Z</cp:lastPrinted>
  <dcterms:created xsi:type="dcterms:W3CDTF">2022-06-19T11:21:00Z</dcterms:created>
  <dcterms:modified xsi:type="dcterms:W3CDTF">2022-06-19T11:37:00Z</dcterms:modified>
</cp:coreProperties>
</file>